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600" w:firstRow="0" w:lastRow="0" w:firstColumn="0" w:lastColumn="0" w:noHBand="1" w:noVBand="1"/>
        <w:tblDescription w:val="First page layout table"/>
      </w:tblPr>
      <w:tblGrid>
        <w:gridCol w:w="7020"/>
        <w:gridCol w:w="361"/>
        <w:gridCol w:w="3419"/>
      </w:tblGrid>
      <w:tr w:rsidR="00215D38" w:rsidTr="00215D38">
        <w:trPr>
          <w:trHeight w:hRule="exact" w:val="2088"/>
        </w:trPr>
        <w:tc>
          <w:tcPr>
            <w:tcW w:w="5000" w:type="pct"/>
            <w:gridSpan w:val="3"/>
          </w:tcPr>
          <w:p w:rsidR="00215D38" w:rsidRDefault="008A0726" w:rsidP="008A0726">
            <w:pPr>
              <w:pStyle w:val="Title"/>
              <w:rPr>
                <w:sz w:val="56"/>
                <w:szCs w:val="56"/>
              </w:rPr>
            </w:pPr>
            <w:r w:rsidRPr="00560112">
              <w:rPr>
                <w:sz w:val="56"/>
                <w:szCs w:val="56"/>
              </w:rPr>
              <w:t xml:space="preserve">Mental Health World Day </w:t>
            </w:r>
          </w:p>
          <w:p w:rsidR="00560112" w:rsidRPr="00560112" w:rsidRDefault="00560112" w:rsidP="00560112">
            <w:r>
              <w:t xml:space="preserve">From: </w:t>
            </w:r>
            <w:bookmarkStart w:id="0" w:name="_GoBack"/>
            <w:bookmarkEnd w:id="0"/>
            <w:r>
              <w:t>Project AWARE Department of Conecuh County Schools</w:t>
            </w:r>
          </w:p>
        </w:tc>
      </w:tr>
      <w:tr w:rsidR="00E83D6F" w:rsidTr="00E83D6F">
        <w:trPr>
          <w:trHeight w:hRule="exact" w:val="720"/>
        </w:trPr>
        <w:tc>
          <w:tcPr>
            <w:tcW w:w="5000" w:type="pct"/>
            <w:gridSpan w:val="3"/>
            <w:shd w:val="clear" w:color="auto" w:fill="auto"/>
          </w:tcPr>
          <w:p w:rsidR="00E83D6F" w:rsidRDefault="008A0726" w:rsidP="008A0726">
            <w:pPr>
              <w:pStyle w:val="Subtitle"/>
            </w:pPr>
            <w:r>
              <w:t>10/10/20</w:t>
            </w:r>
          </w:p>
        </w:tc>
      </w:tr>
      <w:tr w:rsidR="008D3A90" w:rsidTr="008D3A90">
        <w:trPr>
          <w:trHeight w:hRule="exact" w:val="1080"/>
        </w:trPr>
        <w:sdt>
          <w:sdtPr>
            <w:id w:val="1007948753"/>
            <w:placeholder>
              <w:docPart w:val="F57BEAF9969A401CB316AFF514716FA4"/>
            </w:placeholder>
            <w:temporary/>
            <w:showingPlcHdr/>
            <w15:appearance w15:val="hidden"/>
          </w:sdtPr>
          <w:sdtEndPr/>
          <w:sdtContent>
            <w:tc>
              <w:tcPr>
                <w:tcW w:w="5000" w:type="pct"/>
                <w:gridSpan w:val="3"/>
              </w:tcPr>
              <w:p w:rsidR="008D3A90" w:rsidRPr="008D3A90" w:rsidRDefault="008D3A90" w:rsidP="008D3A90">
                <w:pPr>
                  <w:pStyle w:val="Heading1"/>
                </w:pPr>
                <w:r w:rsidRPr="008D3A90">
                  <w:t>STORY HEADLINE</w:t>
                </w:r>
              </w:p>
            </w:tc>
          </w:sdtContent>
        </w:sdt>
      </w:tr>
      <w:tr w:rsidR="008D3A90" w:rsidTr="008D3A90">
        <w:trPr>
          <w:trHeight w:hRule="exact" w:val="720"/>
        </w:trPr>
        <w:tc>
          <w:tcPr>
            <w:tcW w:w="5000" w:type="pct"/>
            <w:gridSpan w:val="3"/>
          </w:tcPr>
          <w:p w:rsidR="008D3A90" w:rsidRPr="008D3A90" w:rsidRDefault="00743E6E" w:rsidP="00743E6E">
            <w:pPr>
              <w:pStyle w:val="Heading2"/>
            </w:pPr>
            <w:r>
              <w:t>Keeping Mentally Healthy While At Home</w:t>
            </w:r>
          </w:p>
        </w:tc>
      </w:tr>
      <w:tr w:rsidR="00743E6E" w:rsidTr="00743E6E">
        <w:trPr>
          <w:trHeight w:hRule="exact" w:val="8190"/>
        </w:trPr>
        <w:tc>
          <w:tcPr>
            <w:tcW w:w="3250" w:type="pct"/>
          </w:tcPr>
          <w:p w:rsidR="00847CB0" w:rsidRPr="00743E6E" w:rsidRDefault="008A0726" w:rsidP="00743E6E">
            <w:pPr>
              <w:rPr>
                <w:sz w:val="21"/>
                <w:szCs w:val="21"/>
              </w:rPr>
            </w:pPr>
            <w:r w:rsidRPr="00743E6E">
              <w:rPr>
                <w:sz w:val="21"/>
                <w:szCs w:val="21"/>
              </w:rPr>
              <w:t>At a time like now when our daily lives have changed dramatically as a result of COVID-19, our mental well-being is the most important thing to maintain.  The past few months have definitely been very challenging, very difficult, and even traumatic for many.  Therefore, it is vital for all of us to be conscience of our own feelings and emotions. You as students have had to adjust to adapting to taking your classes online, having little contact with your teachers and frien</w:t>
            </w:r>
            <w:r w:rsidR="002B79D7" w:rsidRPr="00743E6E">
              <w:rPr>
                <w:sz w:val="21"/>
                <w:szCs w:val="21"/>
              </w:rPr>
              <w:t xml:space="preserve">ds, not being able to socialize, or you may even be anxious thinking about your future and what the future holds when you actually do return to school in person.  </w:t>
            </w:r>
            <w:r w:rsidR="00875CA1" w:rsidRPr="00743E6E">
              <w:rPr>
                <w:sz w:val="21"/>
                <w:szCs w:val="21"/>
              </w:rPr>
              <w:t xml:space="preserve">Fortunately, there are a variety of things that you can do to look after your own mental health and to help others, such as your friends that may need a little extra help as well.  </w:t>
            </w:r>
            <w:r w:rsidR="00C87778" w:rsidRPr="00743E6E">
              <w:rPr>
                <w:sz w:val="21"/>
                <w:szCs w:val="21"/>
              </w:rPr>
              <w:t xml:space="preserve">You can do the following to ensure you are keeping your own mental well-being at heart:  keep a routine, minimize use of social media to ensure you are limiting your use, keep in regular contact with your friends and loved ones by telephone or other ways of communication, try to eliminate any feelings of stress and anxiety by meditating/journaling/deep breaths, and other relaxation techniques that do not involve toxic consumption or interaction.  Make sure you are wearing a mask and always use good sanitation habits like washing your hands or using hand sanitizer if you do not have access to soap and water. Limit handshaking when possible and abide by the 6ft social distancing rule. Fear is a normal reaction to situations where there is uncertainty or when things are unknown, but keep in mind that you are not the only one who is faced with dealing with this pandemic and it has greatly impacted the entire country.  However, it does not mean that you cannot function and that you cannot be provided the support you need to help you through these transitions or difficult moments. </w:t>
            </w:r>
            <w:r w:rsidR="00743E6E" w:rsidRPr="00743E6E">
              <w:rPr>
                <w:sz w:val="21"/>
                <w:szCs w:val="21"/>
              </w:rPr>
              <w:t xml:space="preserve">If at any time you feel overwhelmed, make sure you talk to a trusted adult, a mental health worker, your school counselor, or your school social worker. Develop a plan to know where you can go for support to help with your physical and mental health needs if required. </w:t>
            </w:r>
          </w:p>
        </w:tc>
        <w:tc>
          <w:tcPr>
            <w:tcW w:w="167" w:type="pct"/>
          </w:tcPr>
          <w:p w:rsidR="00847CB0" w:rsidRPr="00847CB0" w:rsidRDefault="00743E6E" w:rsidP="005F5948">
            <w:pPr>
              <w:pStyle w:val="Heading1Alt"/>
            </w:pPr>
            <w:r>
              <w:t xml:space="preserve">    </w:t>
            </w:r>
          </w:p>
        </w:tc>
        <w:tc>
          <w:tcPr>
            <w:tcW w:w="1583" w:type="pct"/>
            <w:vMerge w:val="restart"/>
          </w:tcPr>
          <w:p w:rsidR="009052F9" w:rsidRDefault="009052F9" w:rsidP="00743E6E">
            <w:pPr>
              <w:pStyle w:val="Heading1Alt"/>
              <w:jc w:val="center"/>
            </w:pPr>
          </w:p>
          <w:p w:rsidR="007C0018" w:rsidRDefault="00743E6E" w:rsidP="00743E6E">
            <w:pPr>
              <w:pStyle w:val="NormalwithDarkBackground"/>
              <w:jc w:val="center"/>
            </w:pPr>
            <w:r>
              <w:rPr>
                <w:noProof/>
              </w:rPr>
              <w:drawing>
                <wp:inline distT="0" distB="0" distL="0" distR="0" wp14:anchorId="6F27D298" wp14:editId="65C71338">
                  <wp:extent cx="1600200" cy="1666875"/>
                  <wp:effectExtent l="0" t="0" r="0" b="9525"/>
                  <wp:docPr id="2" name="Picture 2" descr="WHO | WHO Family of International Classifications (WHO-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 WHO Family of International Classifications (WHO-F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1118" cy="1667831"/>
                          </a:xfrm>
                          <a:prstGeom prst="rect">
                            <a:avLst/>
                          </a:prstGeom>
                          <a:noFill/>
                          <a:ln>
                            <a:noFill/>
                          </a:ln>
                        </pic:spPr>
                      </pic:pic>
                    </a:graphicData>
                  </a:graphic>
                </wp:inline>
              </w:drawing>
            </w:r>
          </w:p>
          <w:p w:rsidR="00743E6E" w:rsidRDefault="00743E6E" w:rsidP="00743E6E">
            <w:pPr>
              <w:pStyle w:val="NormalwithDarkBackground"/>
              <w:jc w:val="center"/>
            </w:pPr>
          </w:p>
          <w:p w:rsidR="00743E6E" w:rsidRDefault="00743E6E" w:rsidP="00743E6E">
            <w:pPr>
              <w:pStyle w:val="NormalwithDarkBackground"/>
              <w:jc w:val="center"/>
            </w:pPr>
            <w:r>
              <w:rPr>
                <w:noProof/>
              </w:rPr>
              <w:drawing>
                <wp:inline distT="0" distB="0" distL="0" distR="0" wp14:anchorId="247A4164" wp14:editId="36ECFAF9">
                  <wp:extent cx="1955800" cy="1647825"/>
                  <wp:effectExtent l="0" t="0" r="6350" b="9525"/>
                  <wp:docPr id="1" name="Picture 1" descr="Looking after your mental health during the coronavirus outbreak - The  Express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king after your mental health during the coronavirus outbreak - The  Express Newspap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792" cy="1652031"/>
                          </a:xfrm>
                          <a:prstGeom prst="rect">
                            <a:avLst/>
                          </a:prstGeom>
                          <a:noFill/>
                          <a:ln>
                            <a:noFill/>
                          </a:ln>
                        </pic:spPr>
                      </pic:pic>
                    </a:graphicData>
                  </a:graphic>
                </wp:inline>
              </w:drawing>
            </w:r>
          </w:p>
          <w:p w:rsidR="00743E6E" w:rsidRDefault="00743E6E" w:rsidP="00743E6E">
            <w:pPr>
              <w:pStyle w:val="NormalwithDarkBackground"/>
              <w:jc w:val="center"/>
            </w:pPr>
          </w:p>
          <w:p w:rsidR="00743E6E" w:rsidRDefault="00743E6E" w:rsidP="00743E6E">
            <w:pPr>
              <w:pStyle w:val="NormalwithDarkBackground"/>
              <w:jc w:val="center"/>
            </w:pPr>
          </w:p>
        </w:tc>
      </w:tr>
      <w:tr w:rsidR="00743E6E" w:rsidTr="00743E6E">
        <w:trPr>
          <w:trHeight w:hRule="exact" w:val="8190"/>
        </w:trPr>
        <w:tc>
          <w:tcPr>
            <w:tcW w:w="3250" w:type="pct"/>
          </w:tcPr>
          <w:p w:rsidR="00743E6E" w:rsidRPr="00743E6E" w:rsidRDefault="00743E6E" w:rsidP="00743E6E">
            <w:pPr>
              <w:rPr>
                <w:sz w:val="21"/>
                <w:szCs w:val="21"/>
              </w:rPr>
            </w:pPr>
          </w:p>
        </w:tc>
        <w:tc>
          <w:tcPr>
            <w:tcW w:w="167" w:type="pct"/>
          </w:tcPr>
          <w:p w:rsidR="00743E6E" w:rsidRDefault="00743E6E" w:rsidP="005F5948">
            <w:pPr>
              <w:pStyle w:val="Heading1Alt"/>
            </w:pPr>
          </w:p>
        </w:tc>
        <w:tc>
          <w:tcPr>
            <w:tcW w:w="1583" w:type="pct"/>
            <w:vMerge/>
          </w:tcPr>
          <w:p w:rsidR="00743E6E" w:rsidRDefault="00743E6E" w:rsidP="00743E6E">
            <w:pPr>
              <w:pStyle w:val="Heading1Alt"/>
              <w:jc w:val="center"/>
            </w:pPr>
          </w:p>
        </w:tc>
      </w:tr>
      <w:tr w:rsidR="00743E6E" w:rsidTr="007F46FE">
        <w:trPr>
          <w:trHeight w:val="1350"/>
        </w:trPr>
        <w:tc>
          <w:tcPr>
            <w:tcW w:w="3250" w:type="pct"/>
          </w:tcPr>
          <w:p w:rsidR="00847CB0" w:rsidRPr="00BD13D2" w:rsidRDefault="00847CB0" w:rsidP="00743E6E">
            <w:pPr>
              <w:pStyle w:val="Quote"/>
            </w:pPr>
          </w:p>
        </w:tc>
        <w:tc>
          <w:tcPr>
            <w:tcW w:w="167" w:type="pct"/>
          </w:tcPr>
          <w:p w:rsidR="00847CB0" w:rsidRPr="00847CB0" w:rsidRDefault="00847CB0" w:rsidP="00847CB0">
            <w:pPr>
              <w:spacing w:after="0"/>
              <w:rPr>
                <w:sz w:val="8"/>
              </w:rPr>
            </w:pPr>
          </w:p>
        </w:tc>
        <w:tc>
          <w:tcPr>
            <w:tcW w:w="1583" w:type="pct"/>
            <w:vMerge/>
          </w:tcPr>
          <w:p w:rsidR="00847CB0" w:rsidRDefault="00847CB0" w:rsidP="000D53AE"/>
        </w:tc>
      </w:tr>
    </w:tbl>
    <w:p w:rsidR="00BD13D2" w:rsidRPr="00BD13D2" w:rsidRDefault="00BD13D2" w:rsidP="00BD13D2">
      <w:pPr>
        <w:spacing w:after="0"/>
        <w:rPr>
          <w:sz w:val="8"/>
        </w:rPr>
      </w:pPr>
      <w:r w:rsidRPr="00BD13D2">
        <w:rPr>
          <w:sz w:val="8"/>
        </w:rPr>
        <w:br w:type="page"/>
      </w: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rsidTr="00AA4EE5">
        <w:tc>
          <w:tcPr>
            <w:tcW w:w="5000" w:type="pct"/>
            <w:gridSpan w:val="4"/>
          </w:tcPr>
          <w:p w:rsidR="00AA4EE5" w:rsidRDefault="00AA4EE5" w:rsidP="00AA4EE5">
            <w:pPr>
              <w:pStyle w:val="Heading1"/>
            </w:pPr>
          </w:p>
        </w:tc>
      </w:tr>
      <w:tr w:rsidR="00AA4EE5" w:rsidTr="00AA4EE5">
        <w:tc>
          <w:tcPr>
            <w:tcW w:w="5000" w:type="pct"/>
            <w:gridSpan w:val="4"/>
          </w:tcPr>
          <w:p w:rsidR="00AA4EE5" w:rsidRDefault="00AA4EE5" w:rsidP="00D50263">
            <w:pPr>
              <w:pStyle w:val="Heading2"/>
            </w:pPr>
          </w:p>
        </w:tc>
      </w:tr>
      <w:tr w:rsidR="00B679F9" w:rsidTr="007F46FE">
        <w:trPr>
          <w:trHeight w:val="4788"/>
        </w:trPr>
        <w:tc>
          <w:tcPr>
            <w:tcW w:w="2458" w:type="pct"/>
            <w:gridSpan w:val="2"/>
          </w:tcPr>
          <w:p w:rsidR="00847CB0" w:rsidRDefault="00847CB0" w:rsidP="009052F9"/>
        </w:tc>
        <w:tc>
          <w:tcPr>
            <w:tcW w:w="125" w:type="pct"/>
          </w:tcPr>
          <w:p w:rsidR="00847CB0" w:rsidRPr="00847CB0" w:rsidRDefault="00847CB0" w:rsidP="00847CB0">
            <w:pPr>
              <w:spacing w:after="0"/>
              <w:rPr>
                <w:sz w:val="8"/>
              </w:rPr>
            </w:pPr>
          </w:p>
        </w:tc>
        <w:tc>
          <w:tcPr>
            <w:tcW w:w="2417" w:type="pct"/>
          </w:tcPr>
          <w:p w:rsidR="00847CB0" w:rsidRPr="006563D7" w:rsidRDefault="00847CB0" w:rsidP="009052F9"/>
        </w:tc>
      </w:tr>
      <w:tr w:rsidR="00847CB0" w:rsidTr="00AA4EE5">
        <w:trPr>
          <w:trHeight w:val="5670"/>
        </w:trPr>
        <w:tc>
          <w:tcPr>
            <w:tcW w:w="5000" w:type="pct"/>
            <w:gridSpan w:val="4"/>
          </w:tcPr>
          <w:p w:rsidR="00847CB0" w:rsidRPr="007C0018" w:rsidRDefault="00847CB0" w:rsidP="007C0018">
            <w:pPr>
              <w:pStyle w:val="NoSpacing"/>
              <w:spacing w:before="120"/>
            </w:pPr>
          </w:p>
        </w:tc>
      </w:tr>
      <w:tr w:rsidR="007C0018" w:rsidTr="009052F9">
        <w:trPr>
          <w:trHeight w:hRule="exact" w:val="1728"/>
        </w:trPr>
        <w:tc>
          <w:tcPr>
            <w:tcW w:w="1375" w:type="pct"/>
            <w:vAlign w:val="center"/>
          </w:tcPr>
          <w:p w:rsidR="007C0018" w:rsidRPr="009052F9" w:rsidRDefault="007C0018" w:rsidP="005F5948">
            <w:pPr>
              <w:pStyle w:val="QuoteHeading"/>
            </w:pPr>
          </w:p>
        </w:tc>
        <w:tc>
          <w:tcPr>
            <w:tcW w:w="3625" w:type="pct"/>
            <w:gridSpan w:val="3"/>
            <w:vAlign w:val="center"/>
          </w:tcPr>
          <w:p w:rsidR="007C0018" w:rsidRPr="007C0018" w:rsidRDefault="007C0018" w:rsidP="009052F9">
            <w:pPr>
              <w:pStyle w:val="NormalwithDarkBackground"/>
            </w:pPr>
          </w:p>
        </w:tc>
      </w:tr>
    </w:tbl>
    <w:p w:rsidR="00310CBF" w:rsidRPr="00847CB0" w:rsidRDefault="00310CBF" w:rsidP="006563D7">
      <w:pPr>
        <w:pStyle w:val="NoSpacing"/>
        <w:rPr>
          <w:sz w:val="10"/>
        </w:rPr>
      </w:pPr>
    </w:p>
    <w:sectPr w:rsidR="00310CBF" w:rsidRPr="00847CB0" w:rsidSect="008D42B1">
      <w:headerReference w:type="default" r:id="rId12"/>
      <w:headerReference w:type="first" r:id="rId13"/>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653" w:rsidRDefault="00891653" w:rsidP="00F921A1">
      <w:pPr>
        <w:spacing w:after="0"/>
      </w:pPr>
      <w:r>
        <w:separator/>
      </w:r>
    </w:p>
  </w:endnote>
  <w:endnote w:type="continuationSeparator" w:id="0">
    <w:p w:rsidR="00891653" w:rsidRDefault="00891653"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653" w:rsidRDefault="00891653" w:rsidP="00F921A1">
      <w:pPr>
        <w:spacing w:after="0"/>
      </w:pPr>
      <w:r>
        <w:separator/>
      </w:r>
    </w:p>
  </w:footnote>
  <w:footnote w:type="continuationSeparator" w:id="0">
    <w:p w:rsidR="00891653" w:rsidRDefault="00891653" w:rsidP="00F921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A1" w:rsidRDefault="007162EB">
    <w:pPr>
      <w:pStyle w:val="Header"/>
    </w:pPr>
    <w:r>
      <w:rPr>
        <w:noProof/>
      </w:rPr>
      <mc:AlternateContent>
        <mc:Choice Requires="wpg">
          <w:drawing>
            <wp:anchor distT="0" distB="0" distL="114300" distR="114300" simplePos="0" relativeHeight="251673600" behindDoc="1" locked="0" layoutInCell="1" allowOverlap="1" wp14:anchorId="6F28CE87" wp14:editId="6B5E083A">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a:extLst/>
                      </wps:spPr>
                      <wps:bodyPr rot="0" vert="horz" wrap="square" lIns="91440" tIns="45720" rIns="91440" bIns="45720" anchor="t" anchorCtr="0" upright="1">
                        <a:noAutofit/>
                      </wps:bodyPr>
                    </wps:wsp>
                    <wps:wsp>
                      <wps:cNvPr id="3"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w:pict>
            <v:group w14:anchorId="3B1B2C5C" id="Group 10" o:spid="_x0000_s1026"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">
              <v:shape id="Freeform 9" o:spid="_x0000_s1027" alt="Second page accent box" style="position:absolute;width:77724;height:5969;visibility:visible;mso-wrap-style:square;v-text-anchor:top" coordsize="1224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ssEA&#10;AADaAAAADwAAAGRycy9kb3ducmV2LnhtbESPQYvCMBSE7wv+h/AEb2vqgiLVKCIIexKtFa+P5tlW&#10;m5faxFr99UZY2OMwM98w82VnKtFS40rLCkbDCARxZnXJuYL0sPmegnAeWWNlmRQ8ycFy0fuaY6zt&#10;g/fUJj4XAcIuRgWF93UspcsKMuiGtiYO3tk2Bn2QTS51g48AN5X8iaKJNFhyWCiwpnVB2TW5GwW3&#10;aTo+3bb78fEud6nFNjGvS6LUoN+tZiA8df4//Nf+1Qom8LkSb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FbLBAAAA2gAAAA8AAAAAAAAAAAAAAAAAmAIAAGRycy9kb3du&#10;cmV2LnhtbFBLBQYAAAAABAAEAPUAAACGAw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oEMEA&#10;AADaAAAADwAAAGRycy9kb3ducmV2LnhtbESPQYvCMBSE74L/ITxhb5q2gkg1lqIonha2evH2aJ5t&#10;tXkpTdTu/vqNsLDHYWa+YdbZYFrxpN41lhXEswgEcWl1w5WC82k/XYJwHllja5kUfJODbDMerTHV&#10;9sVf9Cx8JQKEXYoKau+7VEpX1mTQzWxHHLyr7Q36IPtK6h5fAW5amUTRQhpsOCzU2NG2pvJePIyC&#10;eYGX5PBj4s9by90uP8dlHO2V+pgM+QqEp8H/h//aR60ggfe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GqBDBAAAA2gAAAA8AAAAAAAAAAAAAAAAAmAIAAGRycy9kb3du&#10;cmV2LnhtbFBLBQYAAAAABAAEAPUAAACGAw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A1" w:rsidRDefault="007162EB">
    <w:pPr>
      <w:pStyle w:val="Header"/>
    </w:pPr>
    <w:r>
      <w:rPr>
        <w:noProof/>
      </w:rPr>
      <mc:AlternateContent>
        <mc:Choice Requires="wpg">
          <w:drawing>
            <wp:anchor distT="0" distB="0" distL="114300" distR="114300" simplePos="0" relativeHeight="251670528" behindDoc="0" locked="0" layoutInCell="1" allowOverlap="1" wp14:anchorId="3A9BD1C5" wp14:editId="714AC12B">
              <wp:simplePos x="0" y="0"/>
              <wp:positionH relativeFrom="column">
                <wp:posOffset>-457200</wp:posOffset>
              </wp:positionH>
              <wp:positionV relativeFrom="paragraph">
                <wp:posOffset>-457200</wp:posOffset>
              </wp:positionV>
              <wp:extent cx="7772400" cy="10052192"/>
              <wp:effectExtent l="0" t="0" r="0" b="6350"/>
              <wp:wrapNone/>
              <wp:docPr id="12" name="Group 1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g:grpSp>
                      <wpg:cNvPr id="11" name="Group 11">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g:cNvPr>
                      <wpg:cNvGrpSpPr/>
                      <wpg:grpSpPr>
                        <a:xfrm>
                          <a:off x="0" y="0"/>
                          <a:ext cx="7772400" cy="10052192"/>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a:extLst/>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a:extLst/>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96A8AFE" id="Group 12" o:spid="_x0000_s1026" style="position:absolute;margin-left:-36pt;margin-top:-36pt;width:612pt;height:791.5pt;z-index:251670528" coordsize="77724,100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">
              <v:group id="Group 11" o:spid="_x0000_s1027" style="position:absolute;width:77724;height:100521" coordsize="77724,10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 o:spid="_x0000_s1028" alt="First page highlight box" style="position:absolute;left:4572;top:83176;width:45739;height:11979;visibility:visible;mso-wrap-style:square;v-text-anchor:top" coordsize="704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HbcUA&#10;AADbAAAADwAAAGRycy9kb3ducmV2LnhtbESPQWvCQBSE7wX/w/KE3upGD61ENyKKrXgQanqot5fs&#10;axKafRt3V5P+e7dQ6HGYmW+Y5WowrbiR841lBdNJAoK4tLrhSsFHvnuag/ABWWNrmRT8kIdVNnpY&#10;Yqptz+90O4VKRAj7FBXUIXSplL6syaCf2I44el/WGQxRukpqh32Em1bOkuRZGmw4LtTY0aam8vt0&#10;NQrm67YYji+6p+JweXWf2/PbNe+UehwP6wWIQEP4D/+191rBbAq/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dtxQAAANsAAAAPAAAAAAAAAAAAAAAAAJgCAABkcnMv&#10;ZG93bnJldi54bWxQSwUGAAAAAAQABAD1AAAAigMAAAAA&#10;" path="m,1883r7040,l7040,,,,,1883xe" fillcolor="#cfd960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ah8UA&#10;AADaAAAADwAAAGRycy9kb3ducmV2LnhtbESPQWvCQBSE70L/w/IK3uqmPWgbXaWkKl6s1QheH9ln&#10;EpN9G7KrRn99t1DwOMzMN8xk1plaXKh1pWUFr4MIBHFmdcm5gn26eHkH4TyyxtoyKbiRg9n0qTfB&#10;WNsrb+my87kIEHYxKii8b2IpXVaQQTewDXHwjrY16INsc6lbvAa4qeVbFA2lwZLDQoENJQVl1e5s&#10;FCzP+/V9EyXz5OcrSw+j6nT8rlKl+s/d5xiEp84/wv/tlVbwAX9Xwg2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tqHxQAAANoAAAAPAAAAAAAAAAAAAAAAAJgCAABkcnMv&#10;ZG93bnJldi54bWxQSwUGAAAAAAQABAD1AAAAigMAAAAA&#10;" path="m,3380r12240,l12240,,,,,3380xe" fillcolor="#cfd960 [3206]" stroked="f">
                  <v:path arrowok="t" o:connecttype="custom" o:connectlocs="0,2109470;7772400,2109470;7772400,0;0,0;0,2109470" o:connectangles="0,0,0,0,0"/>
                </v:shape>
                <v:shape id="Freeform 4" o:spid="_x0000_s1030" alt="First page right bottom block" style="position:absolute;left:50292;top:26089;width:27432;height:74432;visibility:visible;mso-wrap-style:square;v-text-anchor:top" coordsize="4280,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0OL8A&#10;AADaAAAADwAAAGRycy9kb3ducmV2LnhtbERPy4rCMBTdC/5DuII7TRUU6RhlEGVmVuILmd2ludMU&#10;m5uSRO349WYhuDyc93zZ2lrcyIfKsYLRMANBXDhdcangeNgMZiBCRNZYOyYF/xRgueh25phrd+cd&#10;3faxFCmEQ44KTIxNLmUoDFkMQ9cQJ+7PeYsxQV9K7fGewm0tx1k2lRYrTg0GG1oZKi77q1XQrM/+&#10;K1x+itHV1uZ3cnpsKR6U6vfazw8Qkdr4Fr/c31pB2pqupBs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nQ4vwAAANoAAAAPAAAAAAAAAAAAAAAAAJgCAABkcnMvZG93bnJl&#10;di54bWxQSwUGAAAAAAQABAD1AAAAhAMAAAAA&#10;" path="m,11720r4280,l4280,,,,,11720xe" fillcolor="#ff6e00 [3205]"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1Y7EAAAA2wAAAA8AAABkcnMvZG93bnJldi54bWxEj8FOwzAQRO9I/IO1SNyoU1pKFOpWCBWV&#10;Axwa+gHbeLGjxuvINmn697hSJY6jmXmjWa5H14mBQmw9K5hOChDEjdctGwX77/eHEkRMyBo7z6Tg&#10;TBHWq9ubJVban3hHQ52MyBCOFSqwKfWVlLGx5DBOfE+cvR8fHKYsg5E64CnDXScfi2IhHbacFyz2&#10;9GapOda/ToEjLgcTnsvF7rz9qmebYD7tQan7u/H1BUSiMf2Hr+0PrWD+BJcv+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s1Y7EAAAA2wAAAA8AAAAAAAAAAAAAAAAA&#10;nwIAAGRycy9kb3ducmV2LnhtbFBLBQYAAAAABAAEAPcAAACQAwAAAAA=&#10;">
                <v:imagedata r:id="rId2" o:title="child in graduation cap and gown holding certificat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726"/>
    <w:rsid w:val="000266D5"/>
    <w:rsid w:val="00034F4B"/>
    <w:rsid w:val="0006180E"/>
    <w:rsid w:val="000D53AE"/>
    <w:rsid w:val="000F69D6"/>
    <w:rsid w:val="00215D38"/>
    <w:rsid w:val="00290F3B"/>
    <w:rsid w:val="002B79D7"/>
    <w:rsid w:val="002E76DC"/>
    <w:rsid w:val="00310CBF"/>
    <w:rsid w:val="0033720E"/>
    <w:rsid w:val="00356A46"/>
    <w:rsid w:val="00560112"/>
    <w:rsid w:val="00594B47"/>
    <w:rsid w:val="005D5C04"/>
    <w:rsid w:val="005E4501"/>
    <w:rsid w:val="005F5948"/>
    <w:rsid w:val="00602E6B"/>
    <w:rsid w:val="006500F6"/>
    <w:rsid w:val="006563D7"/>
    <w:rsid w:val="007162EB"/>
    <w:rsid w:val="00743E6E"/>
    <w:rsid w:val="007C0018"/>
    <w:rsid w:val="007F46FE"/>
    <w:rsid w:val="00847CB0"/>
    <w:rsid w:val="008560C3"/>
    <w:rsid w:val="00875CA1"/>
    <w:rsid w:val="00891653"/>
    <w:rsid w:val="008A0726"/>
    <w:rsid w:val="008D3A90"/>
    <w:rsid w:val="008D42B1"/>
    <w:rsid w:val="009052F9"/>
    <w:rsid w:val="00A11F83"/>
    <w:rsid w:val="00A611C4"/>
    <w:rsid w:val="00AA4EE5"/>
    <w:rsid w:val="00AF4976"/>
    <w:rsid w:val="00B03852"/>
    <w:rsid w:val="00B3506C"/>
    <w:rsid w:val="00B679F9"/>
    <w:rsid w:val="00B70EC0"/>
    <w:rsid w:val="00BD13D2"/>
    <w:rsid w:val="00C87778"/>
    <w:rsid w:val="00D50263"/>
    <w:rsid w:val="00DA2659"/>
    <w:rsid w:val="00DD7BB5"/>
    <w:rsid w:val="00E83D6F"/>
    <w:rsid w:val="00EE5E3E"/>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Roaming\Microsoft\Templates\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57BEAF9969A401CB316AFF514716FA4"/>
        <w:category>
          <w:name w:val="General"/>
          <w:gallery w:val="placeholder"/>
        </w:category>
        <w:types>
          <w:type w:val="bbPlcHdr"/>
        </w:types>
        <w:behaviors>
          <w:behavior w:val="content"/>
        </w:behaviors>
        <w:guid w:val="{5C773671-130D-4CBB-AC3A-FCB2F4D0E955}"/>
      </w:docPartPr>
      <w:docPartBody>
        <w:p w:rsidR="00BD723E" w:rsidRDefault="00A5537A">
          <w:pPr>
            <w:pStyle w:val="F57BEAF9969A401CB316AFF514716FA4"/>
          </w:pPr>
          <w:r w:rsidRPr="008D3A90">
            <w:t>STORY HEADLINE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37A"/>
    <w:rsid w:val="00A5537A"/>
    <w:rsid w:val="00BD723E"/>
    <w:rsid w:val="00F66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03C9862F794426CA4751C42AFF2495D">
    <w:name w:val="103C9862F794426CA4751C42AFF2495D"/>
  </w:style>
  <w:style w:type="paragraph" w:customStyle="1" w:styleId="87F5AD742B2F49C5B21B92EB3ECA6F44">
    <w:name w:val="87F5AD742B2F49C5B21B92EB3ECA6F44"/>
  </w:style>
  <w:style w:type="paragraph" w:customStyle="1" w:styleId="F57BEAF9969A401CB316AFF514716FA4">
    <w:name w:val="F57BEAF9969A401CB316AFF514716FA4"/>
  </w:style>
  <w:style w:type="paragraph" w:customStyle="1" w:styleId="EF58AA8512D941AFAA1E20388BA0A55A">
    <w:name w:val="EF58AA8512D941AFAA1E20388BA0A55A"/>
  </w:style>
  <w:style w:type="paragraph" w:customStyle="1" w:styleId="6431B2CB761046DFB6719DA903053CB7">
    <w:name w:val="6431B2CB761046DFB6719DA903053CB7"/>
  </w:style>
  <w:style w:type="paragraph" w:customStyle="1" w:styleId="5834C6CA03C34B5EB285D6A7B2ADD9BD">
    <w:name w:val="5834C6CA03C34B5EB285D6A7B2ADD9BD"/>
  </w:style>
  <w:style w:type="paragraph" w:customStyle="1" w:styleId="68241AE2021543829560A9B7057E71D9">
    <w:name w:val="68241AE2021543829560A9B7057E71D9"/>
  </w:style>
  <w:style w:type="paragraph" w:customStyle="1" w:styleId="NormalwithDarkBackground">
    <w:name w:val="Normal with Dark Background"/>
    <w:basedOn w:val="Normal"/>
    <w:uiPriority w:val="1"/>
    <w:qFormat/>
    <w:pPr>
      <w:spacing w:after="240" w:line="240" w:lineRule="auto"/>
    </w:pPr>
    <w:rPr>
      <w:rFonts w:eastAsia="Times New Roman" w:cs="Times New Roman"/>
      <w:color w:val="FFFFFF" w:themeColor="background1"/>
    </w:rPr>
  </w:style>
  <w:style w:type="paragraph" w:customStyle="1" w:styleId="770E36336DD5406B841608F5EDFDA89A">
    <w:name w:val="770E36336DD5406B841608F5EDFDA89A"/>
  </w:style>
  <w:style w:type="paragraph" w:customStyle="1" w:styleId="CBE3C7B09D7A47B7991626127A5DCA97">
    <w:name w:val="CBE3C7B09D7A47B7991626127A5DCA97"/>
  </w:style>
  <w:style w:type="paragraph" w:customStyle="1" w:styleId="219A4BD1F9484921A393E11F67DDD29F">
    <w:name w:val="219A4BD1F9484921A393E11F67DDD29F"/>
  </w:style>
  <w:style w:type="paragraph" w:customStyle="1" w:styleId="B16EE4AAD59D4A29A7DEDAD5FB66D381">
    <w:name w:val="B16EE4AAD59D4A29A7DEDAD5FB66D381"/>
  </w:style>
  <w:style w:type="paragraph" w:customStyle="1" w:styleId="01B0F011A0344B4C9E6CC0DCC15B16D4">
    <w:name w:val="01B0F011A0344B4C9E6CC0DCC15B16D4"/>
  </w:style>
  <w:style w:type="paragraph" w:customStyle="1" w:styleId="22F27CE8278F43B494DE37E013422778">
    <w:name w:val="22F27CE8278F43B494DE37E013422778"/>
  </w:style>
  <w:style w:type="paragraph" w:customStyle="1" w:styleId="146C221F01B44D8AAEEC1140396ECC90">
    <w:name w:val="146C221F01B44D8AAEEC1140396ECC90"/>
  </w:style>
  <w:style w:type="paragraph" w:customStyle="1" w:styleId="B03851F1E268440CBC84D1E7A82F957B">
    <w:name w:val="B03851F1E268440CBC84D1E7A82F9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2FF05D0-D321-45BE-85DF-A41D47D0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0</TotalTime>
  <Pages>3</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2020-10-05T14:13:00Z</dcterms:created>
  <dcterms:modified xsi:type="dcterms:W3CDTF">2020-10-08T15:28:00Z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