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NewsletterTable"/>
        <w:tblW w:w="3220" w:type="pct"/>
        <w:tblLook w:val="0660" w:firstRow="1" w:lastRow="1" w:firstColumn="0" w:lastColumn="0" w:noHBand="1" w:noVBand="1"/>
        <w:tblDescription w:val="Title"/>
      </w:tblPr>
      <w:tblGrid>
        <w:gridCol w:w="6955"/>
      </w:tblGrid>
      <w:tr w:rsidR="005D5BF5" w14:paraId="05CFECCE" w14:textId="77777777" w:rsidTr="005D5BF5">
        <w:trPr>
          <w:cnfStyle w:val="100000000000" w:firstRow="1" w:lastRow="0" w:firstColumn="0" w:lastColumn="0" w:oddVBand="0" w:evenVBand="0" w:oddHBand="0" w:evenHBand="0" w:firstRowFirstColumn="0" w:firstRowLastColumn="0" w:lastRowFirstColumn="0" w:lastRowLastColumn="0"/>
        </w:trPr>
        <w:tc>
          <w:tcPr>
            <w:tcW w:w="5000" w:type="pct"/>
          </w:tcPr>
          <w:p w14:paraId="762508CF" w14:textId="77777777" w:rsidR="005D5BF5" w:rsidRDefault="005D5BF5">
            <w:pPr>
              <w:pStyle w:val="TableSpace"/>
            </w:pPr>
          </w:p>
        </w:tc>
      </w:tr>
      <w:tr w:rsidR="005D5BF5" w14:paraId="19038E7E" w14:textId="77777777" w:rsidTr="005D5BF5">
        <w:tc>
          <w:tcPr>
            <w:tcW w:w="5000" w:type="pct"/>
          </w:tcPr>
          <w:p w14:paraId="14BC5B34" w14:textId="1C1C093A" w:rsidR="005D5BF5" w:rsidRPr="006E4CF0" w:rsidRDefault="00105A1D" w:rsidP="006E1B80">
            <w:pPr>
              <w:pStyle w:val="Title"/>
              <w:ind w:left="0"/>
              <w:rPr>
                <w:sz w:val="32"/>
                <w:szCs w:val="32"/>
              </w:rPr>
            </w:pPr>
            <w:r>
              <w:rPr>
                <w:rFonts w:ascii="Helvetica" w:hAnsi="Helvetica" w:cs="Helvetica"/>
                <w:noProof/>
                <w:color w:val="auto"/>
                <w:sz w:val="24"/>
                <w:szCs w:val="24"/>
              </w:rPr>
              <w:drawing>
                <wp:inline distT="0" distB="0" distL="0" distR="0" wp14:anchorId="58717AD2" wp14:editId="2DA488AC">
                  <wp:extent cx="3962400" cy="172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1727200"/>
                          </a:xfrm>
                          <a:prstGeom prst="rect">
                            <a:avLst/>
                          </a:prstGeom>
                          <a:noFill/>
                          <a:ln>
                            <a:noFill/>
                          </a:ln>
                        </pic:spPr>
                      </pic:pic>
                    </a:graphicData>
                  </a:graphic>
                </wp:inline>
              </w:drawing>
            </w:r>
          </w:p>
        </w:tc>
      </w:tr>
      <w:tr w:rsidR="005D5BF5" w14:paraId="5E3F2609" w14:textId="77777777" w:rsidTr="005D5BF5">
        <w:trPr>
          <w:cnfStyle w:val="010000000000" w:firstRow="0" w:lastRow="1" w:firstColumn="0" w:lastColumn="0" w:oddVBand="0" w:evenVBand="0" w:oddHBand="0" w:evenHBand="0" w:firstRowFirstColumn="0" w:firstRowLastColumn="0" w:lastRowFirstColumn="0" w:lastRowLastColumn="0"/>
        </w:trPr>
        <w:tc>
          <w:tcPr>
            <w:tcW w:w="5000" w:type="pct"/>
          </w:tcPr>
          <w:p w14:paraId="387E3EE2" w14:textId="77777777" w:rsidR="005D5BF5" w:rsidRDefault="005D5BF5">
            <w:pPr>
              <w:pStyle w:val="TableSpace"/>
            </w:pPr>
          </w:p>
        </w:tc>
      </w:tr>
    </w:tbl>
    <w:p w14:paraId="37A3217A" w14:textId="40435008" w:rsidR="005D5BF5" w:rsidRPr="007C3EF3" w:rsidRDefault="00D32517" w:rsidP="006E1B80">
      <w:pPr>
        <w:pStyle w:val="Organization"/>
        <w:rPr>
          <w:color w:val="C00000"/>
        </w:rPr>
      </w:pPr>
      <w:r w:rsidRPr="007C3EF3">
        <w:rPr>
          <w:noProof/>
          <w:color w:val="C00000"/>
        </w:rPr>
        <mc:AlternateContent>
          <mc:Choice Requires="wps">
            <w:drawing>
              <wp:anchor distT="0" distB="0" distL="114300" distR="114300" simplePos="0" relativeHeight="251663360" behindDoc="0" locked="0" layoutInCell="1" allowOverlap="0" wp14:anchorId="415B6BCD" wp14:editId="5F4F68E5">
                <wp:simplePos x="0" y="0"/>
                <wp:positionH relativeFrom="page">
                  <wp:posOffset>5232400</wp:posOffset>
                </wp:positionH>
                <wp:positionV relativeFrom="margin">
                  <wp:posOffset>-568960</wp:posOffset>
                </wp:positionV>
                <wp:extent cx="3067050" cy="5933440"/>
                <wp:effectExtent l="0" t="0" r="0"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593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24AEF" w14:textId="2FD6318A" w:rsidR="005D5BF5" w:rsidRDefault="00920CD1">
                            <w:pPr>
                              <w:pStyle w:val="Photo"/>
                            </w:pPr>
                            <w:r>
                              <w:rPr>
                                <w:rFonts w:ascii="Helvetica" w:hAnsi="Helvetica" w:cs="Helvetica"/>
                                <w:noProof/>
                                <w:color w:val="auto"/>
                                <w:sz w:val="24"/>
                                <w:szCs w:val="24"/>
                              </w:rPr>
                              <w:drawing>
                                <wp:inline distT="0" distB="0" distL="0" distR="0" wp14:anchorId="6903F16E" wp14:editId="5A17AFB0">
                                  <wp:extent cx="2174240" cy="3271380"/>
                                  <wp:effectExtent l="0" t="0" r="1016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240" cy="3271380"/>
                                          </a:xfrm>
                                          <a:prstGeom prst="rect">
                                            <a:avLst/>
                                          </a:prstGeom>
                                          <a:noFill/>
                                          <a:ln>
                                            <a:noFill/>
                                          </a:ln>
                                        </pic:spPr>
                                      </pic:pic>
                                    </a:graphicData>
                                  </a:graphic>
                                </wp:inline>
                              </w:drawing>
                            </w:r>
                          </w:p>
                          <w:p w14:paraId="10B1AA0A" w14:textId="77777777" w:rsidR="005D5BF5" w:rsidRDefault="00D32517">
                            <w:pPr>
                              <w:pStyle w:val="Heading1"/>
                              <w:rPr>
                                <w:color w:val="00B050"/>
                              </w:rPr>
                            </w:pPr>
                            <w:r w:rsidRPr="000526F5">
                              <w:rPr>
                                <w:color w:val="00B050"/>
                              </w:rPr>
                              <w:t>Upcoming Events</w:t>
                            </w:r>
                          </w:p>
                          <w:p w14:paraId="3B2E498A" w14:textId="5D363CFD" w:rsidR="00B647E0" w:rsidRDefault="00B647E0" w:rsidP="00B647E0">
                            <w:pPr>
                              <w:rPr>
                                <w:b/>
                              </w:rPr>
                            </w:pPr>
                            <w:r w:rsidRPr="00B647E0">
                              <w:rPr>
                                <w:b/>
                              </w:rPr>
                              <w:t>September 10</w:t>
                            </w:r>
                          </w:p>
                          <w:p w14:paraId="46BFDF27" w14:textId="63F2BD70" w:rsidR="001A4B9D" w:rsidRPr="00B647E0" w:rsidRDefault="001A4B9D" w:rsidP="00B647E0">
                            <w:pPr>
                              <w:rPr>
                                <w:b/>
                              </w:rPr>
                            </w:pPr>
                            <w:r>
                              <w:rPr>
                                <w:b/>
                              </w:rPr>
                              <w:t xml:space="preserve">Rosh </w:t>
                            </w:r>
                            <w:proofErr w:type="spellStart"/>
                            <w:r>
                              <w:rPr>
                                <w:b/>
                              </w:rPr>
                              <w:t>Hashanan</w:t>
                            </w:r>
                            <w:proofErr w:type="spellEnd"/>
                            <w:r>
                              <w:rPr>
                                <w:b/>
                              </w:rPr>
                              <w:t xml:space="preserve"> – no school</w:t>
                            </w:r>
                          </w:p>
                          <w:sdt>
                            <w:sdtPr>
                              <w:id w:val="-1023242815"/>
                              <w:placeholder>
                                <w:docPart w:val="085560E014682B49BAEFFC047924EE36"/>
                              </w:placeholder>
                              <w:date w:fullDate="2018-09-11T00:00:00Z">
                                <w:dateFormat w:val="MMMM d"/>
                                <w:lid w:val="en-US"/>
                                <w:storeMappedDataAs w:val="dateTime"/>
                                <w:calendar w:val="gregorian"/>
                              </w:date>
                            </w:sdtPr>
                            <w:sdtEndPr/>
                            <w:sdtContent>
                              <w:p w14:paraId="0AD4F4BD" w14:textId="5A29CBAD" w:rsidR="005D5BF5" w:rsidRDefault="00A71E27">
                                <w:pPr>
                                  <w:pStyle w:val="Heading2"/>
                                </w:pPr>
                                <w:r>
                                  <w:t>September 11</w:t>
                                </w:r>
                              </w:p>
                            </w:sdtContent>
                          </w:sdt>
                          <w:p w14:paraId="6210A581" w14:textId="41E1237E" w:rsidR="009E193D" w:rsidRDefault="00416DA0" w:rsidP="009E193D">
                            <w:r>
                              <w:t>Open House – 6:00 p.m.</w:t>
                            </w:r>
                          </w:p>
                          <w:sdt>
                            <w:sdtPr>
                              <w:id w:val="-1391110566"/>
                              <w:placeholder>
                                <w:docPart w:val="085560E014682B49BAEFFC047924EE36"/>
                              </w:placeholder>
                              <w:date w:fullDate="2018-09-19T00:00:00Z">
                                <w:dateFormat w:val="MMMM d"/>
                                <w:lid w:val="en-US"/>
                                <w:storeMappedDataAs w:val="dateTime"/>
                                <w:calendar w:val="gregorian"/>
                              </w:date>
                            </w:sdtPr>
                            <w:sdtEndPr/>
                            <w:sdtContent>
                              <w:p w14:paraId="54829A67" w14:textId="40813B75" w:rsidR="005D5BF5" w:rsidRDefault="00A71E27">
                                <w:pPr>
                                  <w:pStyle w:val="Heading2"/>
                                </w:pPr>
                                <w:r>
                                  <w:t>September 19</w:t>
                                </w:r>
                              </w:p>
                            </w:sdtContent>
                          </w:sdt>
                          <w:p w14:paraId="316A5422" w14:textId="7146BC4B" w:rsidR="005D5BF5" w:rsidRDefault="001A4B9D">
                            <w:r>
                              <w:t>Yom Kippur</w:t>
                            </w:r>
                            <w:r w:rsidR="00416DA0">
                              <w:t xml:space="preserve"> – No School</w:t>
                            </w:r>
                          </w:p>
                          <w:sdt>
                            <w:sdtPr>
                              <w:id w:val="1543165412"/>
                              <w:placeholder>
                                <w:docPart w:val="085560E014682B49BAEFFC047924EE36"/>
                              </w:placeholder>
                              <w:showingPlcHdr/>
                              <w:date w:fullDate="2017-09-29T00:00:00Z">
                                <w:dateFormat w:val="MMMM d"/>
                                <w:lid w:val="en-US"/>
                                <w:storeMappedDataAs w:val="dateTime"/>
                                <w:calendar w:val="gregorian"/>
                              </w:date>
                            </w:sdtPr>
                            <w:sdtEndPr/>
                            <w:sdtContent>
                              <w:p w14:paraId="138C2166" w14:textId="0A0BD95B" w:rsidR="005D5BF5" w:rsidRDefault="00CA0075" w:rsidP="00CA0075">
                                <w:pPr>
                                  <w:pStyle w:val="Heading2"/>
                                  <w:ind w:left="0"/>
                                </w:pPr>
                                <w:r>
                                  <w:t>[Date]</w:t>
                                </w:r>
                              </w:p>
                            </w:sdtContent>
                          </w:sdt>
                          <w:p w14:paraId="58C7C90A" w14:textId="57C895FB" w:rsidR="002D2B19" w:rsidRPr="00416DA0" w:rsidRDefault="002D2B19" w:rsidP="00416DA0">
                            <w:pPr>
                              <w:ind w:left="0"/>
                              <w:rPr>
                                <w:b/>
                              </w:rPr>
                            </w:pPr>
                          </w:p>
                          <w:p w14:paraId="04EE48F5"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type w14:anchorId="415B6BCD" id="_x0000_t202" coordsize="21600,21600" o:spt="202" path="m,l,21600r21600,l21600,xe">
                <v:stroke joinstyle="miter"/>
                <v:path gradientshapeok="t" o:connecttype="rect"/>
              </v:shapetype>
              <v:shape id="Text Box 5" o:spid="_x0000_s1026" type="#_x0000_t202" alt="Newsletter sidebar 1" style="position:absolute;left:0;text-align:left;margin-left:412pt;margin-top:-44.8pt;width:241.5pt;height:467.2pt;z-index:251663360;visibility:visible;mso-wrap-style:square;mso-width-percent:286;mso-height-percent:0;mso-wrap-distance-left:9pt;mso-wrap-distance-top:0;mso-wrap-distance-right:9pt;mso-wrap-distance-bottom:0;mso-position-horizontal:absolute;mso-position-horizontal-relative:page;mso-position-vertical:absolute;mso-position-vertical-relative:margin;mso-width-percent:286;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" o:allowoverlap="f" filled="f" stroked="f" strokeweight=".5pt">
                <v:textbox inset="1.44pt,0,1.44pt,0">
                  <w:txbxContent>
                    <w:p w14:paraId="59724AEF" w14:textId="2FD6318A" w:rsidR="005D5BF5" w:rsidRDefault="00920CD1">
                      <w:pPr>
                        <w:pStyle w:val="Photo"/>
                      </w:pPr>
                      <w:r>
                        <w:rPr>
                          <w:rFonts w:ascii="Helvetica" w:hAnsi="Helvetica" w:cs="Helvetica"/>
                          <w:noProof/>
                          <w:color w:val="auto"/>
                          <w:sz w:val="24"/>
                          <w:szCs w:val="24"/>
                        </w:rPr>
                        <w:drawing>
                          <wp:inline distT="0" distB="0" distL="0" distR="0" wp14:anchorId="6903F16E" wp14:editId="5A17AFB0">
                            <wp:extent cx="2174240" cy="3271380"/>
                            <wp:effectExtent l="0" t="0" r="1016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240" cy="3271380"/>
                                    </a:xfrm>
                                    <a:prstGeom prst="rect">
                                      <a:avLst/>
                                    </a:prstGeom>
                                    <a:noFill/>
                                    <a:ln>
                                      <a:noFill/>
                                    </a:ln>
                                  </pic:spPr>
                                </pic:pic>
                              </a:graphicData>
                            </a:graphic>
                          </wp:inline>
                        </w:drawing>
                      </w:r>
                    </w:p>
                    <w:p w14:paraId="10B1AA0A" w14:textId="77777777" w:rsidR="005D5BF5" w:rsidRDefault="00D32517">
                      <w:pPr>
                        <w:pStyle w:val="Heading1"/>
                        <w:rPr>
                          <w:color w:val="00B050"/>
                        </w:rPr>
                      </w:pPr>
                      <w:r w:rsidRPr="000526F5">
                        <w:rPr>
                          <w:color w:val="00B050"/>
                        </w:rPr>
                        <w:t>Upcoming Events</w:t>
                      </w:r>
                    </w:p>
                    <w:p w14:paraId="3B2E498A" w14:textId="5D363CFD" w:rsidR="00B647E0" w:rsidRDefault="00B647E0" w:rsidP="00B647E0">
                      <w:pPr>
                        <w:rPr>
                          <w:b/>
                        </w:rPr>
                      </w:pPr>
                      <w:r w:rsidRPr="00B647E0">
                        <w:rPr>
                          <w:b/>
                        </w:rPr>
                        <w:t>September 10</w:t>
                      </w:r>
                    </w:p>
                    <w:p w14:paraId="46BFDF27" w14:textId="63F2BD70" w:rsidR="001A4B9D" w:rsidRPr="00B647E0" w:rsidRDefault="001A4B9D" w:rsidP="00B647E0">
                      <w:pPr>
                        <w:rPr>
                          <w:b/>
                        </w:rPr>
                      </w:pPr>
                      <w:r>
                        <w:rPr>
                          <w:b/>
                        </w:rPr>
                        <w:t xml:space="preserve">Rosh </w:t>
                      </w:r>
                      <w:proofErr w:type="spellStart"/>
                      <w:r>
                        <w:rPr>
                          <w:b/>
                        </w:rPr>
                        <w:t>Hashanan</w:t>
                      </w:r>
                      <w:proofErr w:type="spellEnd"/>
                      <w:r>
                        <w:rPr>
                          <w:b/>
                        </w:rPr>
                        <w:t xml:space="preserve"> – no school</w:t>
                      </w:r>
                    </w:p>
                    <w:sdt>
                      <w:sdtPr>
                        <w:id w:val="-1023242815"/>
                        <w:placeholder>
                          <w:docPart w:val="085560E014682B49BAEFFC047924EE36"/>
                        </w:placeholder>
                        <w:date w:fullDate="2018-09-11T00:00:00Z">
                          <w:dateFormat w:val="MMMM d"/>
                          <w:lid w:val="en-US"/>
                          <w:storeMappedDataAs w:val="dateTime"/>
                          <w:calendar w:val="gregorian"/>
                        </w:date>
                      </w:sdtPr>
                      <w:sdtEndPr/>
                      <w:sdtContent>
                        <w:p w14:paraId="0AD4F4BD" w14:textId="5A29CBAD" w:rsidR="005D5BF5" w:rsidRDefault="00A71E27">
                          <w:pPr>
                            <w:pStyle w:val="Heading2"/>
                          </w:pPr>
                          <w:r>
                            <w:t>September 11</w:t>
                          </w:r>
                        </w:p>
                      </w:sdtContent>
                    </w:sdt>
                    <w:p w14:paraId="6210A581" w14:textId="41E1237E" w:rsidR="009E193D" w:rsidRDefault="00416DA0" w:rsidP="009E193D">
                      <w:r>
                        <w:t>Open House – 6:00 p.m.</w:t>
                      </w:r>
                    </w:p>
                    <w:sdt>
                      <w:sdtPr>
                        <w:id w:val="-1391110566"/>
                        <w:placeholder>
                          <w:docPart w:val="085560E014682B49BAEFFC047924EE36"/>
                        </w:placeholder>
                        <w:date w:fullDate="2018-09-19T00:00:00Z">
                          <w:dateFormat w:val="MMMM d"/>
                          <w:lid w:val="en-US"/>
                          <w:storeMappedDataAs w:val="dateTime"/>
                          <w:calendar w:val="gregorian"/>
                        </w:date>
                      </w:sdtPr>
                      <w:sdtEndPr/>
                      <w:sdtContent>
                        <w:p w14:paraId="54829A67" w14:textId="40813B75" w:rsidR="005D5BF5" w:rsidRDefault="00A71E27">
                          <w:pPr>
                            <w:pStyle w:val="Heading2"/>
                          </w:pPr>
                          <w:r>
                            <w:t>September 19</w:t>
                          </w:r>
                        </w:p>
                      </w:sdtContent>
                    </w:sdt>
                    <w:p w14:paraId="316A5422" w14:textId="7146BC4B" w:rsidR="005D5BF5" w:rsidRDefault="001A4B9D">
                      <w:r>
                        <w:t>Yom Kippur</w:t>
                      </w:r>
                      <w:r w:rsidR="00416DA0">
                        <w:t xml:space="preserve"> – No School</w:t>
                      </w:r>
                    </w:p>
                    <w:sdt>
                      <w:sdtPr>
                        <w:id w:val="1543165412"/>
                        <w:placeholder>
                          <w:docPart w:val="085560E014682B49BAEFFC047924EE36"/>
                        </w:placeholder>
                        <w:showingPlcHdr/>
                        <w:date w:fullDate="2017-09-29T00:00:00Z">
                          <w:dateFormat w:val="MMMM d"/>
                          <w:lid w:val="en-US"/>
                          <w:storeMappedDataAs w:val="dateTime"/>
                          <w:calendar w:val="gregorian"/>
                        </w:date>
                      </w:sdtPr>
                      <w:sdtEndPr/>
                      <w:sdtContent>
                        <w:p w14:paraId="138C2166" w14:textId="0A0BD95B" w:rsidR="005D5BF5" w:rsidRDefault="00CA0075" w:rsidP="00CA0075">
                          <w:pPr>
                            <w:pStyle w:val="Heading2"/>
                            <w:ind w:left="0"/>
                          </w:pPr>
                          <w:r>
                            <w:t>[Date]</w:t>
                          </w:r>
                        </w:p>
                      </w:sdtContent>
                    </w:sdt>
                    <w:p w14:paraId="58C7C90A" w14:textId="57C895FB" w:rsidR="002D2B19" w:rsidRPr="00416DA0" w:rsidRDefault="002D2B19" w:rsidP="00416DA0">
                      <w:pPr>
                        <w:ind w:left="0"/>
                        <w:rPr>
                          <w:b/>
                        </w:rPr>
                      </w:pPr>
                    </w:p>
                    <w:p w14:paraId="04EE48F5" w14:textId="77777777" w:rsidR="005D5BF5" w:rsidRDefault="005D5BF5">
                      <w:pPr>
                        <w:pStyle w:val="NoSpacing"/>
                      </w:pPr>
                    </w:p>
                  </w:txbxContent>
                </v:textbox>
                <w10:wrap type="square" side="left" anchorx="page" anchory="margin"/>
              </v:shape>
            </w:pict>
          </mc:Fallback>
        </mc:AlternateContent>
      </w:r>
      <w:r w:rsidR="00326167">
        <w:rPr>
          <w:color w:val="C00000"/>
        </w:rPr>
        <w:t xml:space="preserve">Mrs. </w:t>
      </w:r>
      <w:proofErr w:type="spellStart"/>
      <w:r w:rsidR="00281B24">
        <w:rPr>
          <w:color w:val="C00000"/>
        </w:rPr>
        <w:t>Manende’s</w:t>
      </w:r>
      <w:proofErr w:type="spellEnd"/>
      <w:r w:rsidR="00326167">
        <w:rPr>
          <w:color w:val="C00000"/>
        </w:rPr>
        <w:t xml:space="preserve"> </w:t>
      </w:r>
      <w:r w:rsidR="001917E8" w:rsidRPr="007C3EF3">
        <w:rPr>
          <w:color w:val="C00000"/>
        </w:rPr>
        <w:t>Awesome</w:t>
      </w:r>
      <w:r w:rsidR="00E1063B" w:rsidRPr="007C3EF3">
        <w:rPr>
          <w:color w:val="C00000"/>
        </w:rPr>
        <w:t xml:space="preserve"> 3</w:t>
      </w:r>
      <w:r w:rsidR="00E1063B" w:rsidRPr="007C3EF3">
        <w:rPr>
          <w:color w:val="C00000"/>
          <w:vertAlign w:val="superscript"/>
        </w:rPr>
        <w:t>rd</w:t>
      </w:r>
      <w:r w:rsidR="00326167">
        <w:rPr>
          <w:color w:val="C00000"/>
        </w:rPr>
        <w:t xml:space="preserve"> Graders</w:t>
      </w:r>
    </w:p>
    <w:tbl>
      <w:tblPr>
        <w:tblStyle w:val="NewsletterTable"/>
        <w:tblW w:w="3220" w:type="pct"/>
        <w:tblLook w:val="0660" w:firstRow="1" w:lastRow="1" w:firstColumn="0" w:lastColumn="0" w:noHBand="1" w:noVBand="1"/>
        <w:tblDescription w:val="Intro letter"/>
      </w:tblPr>
      <w:tblGrid>
        <w:gridCol w:w="6955"/>
      </w:tblGrid>
      <w:tr w:rsidR="005D5BF5" w14:paraId="5358C8A0" w14:textId="77777777" w:rsidTr="007C3EF3">
        <w:trPr>
          <w:cnfStyle w:val="100000000000" w:firstRow="1" w:lastRow="0" w:firstColumn="0" w:lastColumn="0" w:oddVBand="0" w:evenVBand="0" w:oddHBand="0" w:evenHBand="0" w:firstRowFirstColumn="0" w:firstRowLastColumn="0" w:lastRowFirstColumn="0" w:lastRowLastColumn="0"/>
        </w:trPr>
        <w:tc>
          <w:tcPr>
            <w:tcW w:w="5000" w:type="pct"/>
          </w:tcPr>
          <w:p w14:paraId="084828FB" w14:textId="77777777" w:rsidR="005D5BF5" w:rsidRDefault="005D5BF5">
            <w:pPr>
              <w:pStyle w:val="TableSpace"/>
            </w:pPr>
          </w:p>
        </w:tc>
      </w:tr>
      <w:tr w:rsidR="005D5BF5" w14:paraId="417B8CCD" w14:textId="77777777" w:rsidTr="007C3EF3">
        <w:tc>
          <w:tcPr>
            <w:tcW w:w="5000" w:type="pct"/>
          </w:tcPr>
          <w:p w14:paraId="5FC7425C" w14:textId="7A499A56" w:rsidR="005D5BF5" w:rsidRDefault="00E1063B" w:rsidP="00E1063B">
            <w:pPr>
              <w:spacing w:after="200" w:line="276" w:lineRule="auto"/>
            </w:pPr>
            <w:r>
              <w:t>Dear Parents,</w:t>
            </w:r>
          </w:p>
          <w:p w14:paraId="5C3E8A75" w14:textId="77777777" w:rsidR="00D50F4A" w:rsidRPr="00D50F4A" w:rsidRDefault="007C3EF3" w:rsidP="00E1063B">
            <w:pPr>
              <w:spacing w:after="200" w:line="276" w:lineRule="auto"/>
              <w:rPr>
                <w:color w:val="C00000"/>
                <w:sz w:val="32"/>
                <w:szCs w:val="32"/>
              </w:rPr>
            </w:pPr>
            <w:r w:rsidRPr="00D50F4A">
              <w:rPr>
                <w:color w:val="C00000"/>
                <w:sz w:val="32"/>
                <w:szCs w:val="32"/>
              </w:rPr>
              <w:t>Welcome to Room 20!</w:t>
            </w:r>
          </w:p>
          <w:p w14:paraId="447A4EDF" w14:textId="5F08723A" w:rsidR="007C3EF3" w:rsidRPr="00D50F4A" w:rsidRDefault="007C3EF3" w:rsidP="00E1063B">
            <w:pPr>
              <w:spacing w:after="200" w:line="276" w:lineRule="auto"/>
              <w:rPr>
                <w:sz w:val="24"/>
                <w:szCs w:val="24"/>
              </w:rPr>
            </w:pPr>
            <w:r w:rsidRPr="00D50F4A">
              <w:rPr>
                <w:color w:val="C00000"/>
                <w:sz w:val="24"/>
                <w:szCs w:val="24"/>
              </w:rPr>
              <w:t xml:space="preserve">  </w:t>
            </w:r>
            <w:r w:rsidR="00D50F4A" w:rsidRPr="00D50F4A">
              <w:rPr>
                <w:color w:val="000000" w:themeColor="text1"/>
                <w:sz w:val="24"/>
                <w:szCs w:val="24"/>
              </w:rPr>
              <w:t xml:space="preserve">I </w:t>
            </w:r>
            <w:r w:rsidRPr="00D50F4A">
              <w:rPr>
                <w:sz w:val="24"/>
                <w:szCs w:val="24"/>
              </w:rPr>
              <w:t>am delighted to be your child’s</w:t>
            </w:r>
            <w:r w:rsidR="00D50F4A" w:rsidRPr="00D50F4A">
              <w:rPr>
                <w:sz w:val="24"/>
                <w:szCs w:val="24"/>
              </w:rPr>
              <w:t xml:space="preserve"> 3</w:t>
            </w:r>
            <w:r w:rsidR="00D50F4A" w:rsidRPr="00D50F4A">
              <w:rPr>
                <w:sz w:val="24"/>
                <w:szCs w:val="24"/>
                <w:vertAlign w:val="superscript"/>
              </w:rPr>
              <w:t>rd</w:t>
            </w:r>
            <w:r w:rsidR="00D50F4A" w:rsidRPr="00D50F4A">
              <w:rPr>
                <w:sz w:val="24"/>
                <w:szCs w:val="24"/>
              </w:rPr>
              <w:t xml:space="preserve"> Grade </w:t>
            </w:r>
            <w:r w:rsidRPr="00D50F4A">
              <w:rPr>
                <w:sz w:val="24"/>
                <w:szCs w:val="24"/>
              </w:rPr>
              <w:t>teacher and I am looking forward to a wonderful school year.</w:t>
            </w:r>
            <w:r w:rsidR="00D50F4A" w:rsidRPr="00D50F4A">
              <w:rPr>
                <w:sz w:val="24"/>
                <w:szCs w:val="24"/>
              </w:rPr>
              <w:t xml:space="preserve">  I am also excited to meet everyone at Open House.  </w:t>
            </w:r>
          </w:p>
          <w:p w14:paraId="03EC4A2B" w14:textId="77777777" w:rsidR="007C3EF3" w:rsidRPr="007C3EF3" w:rsidRDefault="007C3EF3" w:rsidP="00E1063B">
            <w:pPr>
              <w:spacing w:after="200" w:line="276" w:lineRule="auto"/>
              <w:rPr>
                <w:color w:val="000000" w:themeColor="text1"/>
              </w:rPr>
            </w:pPr>
          </w:p>
          <w:p w14:paraId="57FDDFB2" w14:textId="4485E945" w:rsidR="006125F4" w:rsidRDefault="006125F4" w:rsidP="00E1063B">
            <w:pPr>
              <w:spacing w:after="200" w:line="276" w:lineRule="auto"/>
            </w:pPr>
          </w:p>
        </w:tc>
      </w:tr>
      <w:tr w:rsidR="005D5BF5" w14:paraId="04B0F35A" w14:textId="77777777" w:rsidTr="007C3EF3">
        <w:trPr>
          <w:cnfStyle w:val="010000000000" w:firstRow="0" w:lastRow="1" w:firstColumn="0" w:lastColumn="0" w:oddVBand="0" w:evenVBand="0" w:oddHBand="0" w:evenHBand="0" w:firstRowFirstColumn="0" w:firstRowLastColumn="0" w:lastRowFirstColumn="0" w:lastRowLastColumn="0"/>
        </w:trPr>
        <w:tc>
          <w:tcPr>
            <w:tcW w:w="5000" w:type="pct"/>
          </w:tcPr>
          <w:p w14:paraId="3BD565D8" w14:textId="77777777" w:rsidR="005D5BF5" w:rsidRDefault="005D5BF5">
            <w:pPr>
              <w:pStyle w:val="TableSpace"/>
            </w:pPr>
          </w:p>
        </w:tc>
      </w:tr>
    </w:tbl>
    <w:p w14:paraId="08F92AC3" w14:textId="59EA4145" w:rsidR="002D2B19" w:rsidRDefault="00E1063B" w:rsidP="002D2B19">
      <w:pPr>
        <w:pStyle w:val="Heading2"/>
        <w:rPr>
          <w:rFonts w:asciiTheme="minorHAnsi" w:eastAsiaTheme="minorHAnsi" w:hAnsiTheme="minorHAnsi" w:cstheme="minorBidi"/>
          <w:bCs w:val="0"/>
          <w:color w:val="262626" w:themeColor="text1" w:themeTint="D9"/>
          <w:sz w:val="28"/>
          <w:szCs w:val="28"/>
        </w:rPr>
      </w:pPr>
      <w:r w:rsidRPr="00E1063B">
        <w:rPr>
          <w:rFonts w:asciiTheme="minorHAnsi" w:eastAsiaTheme="minorHAnsi" w:hAnsiTheme="minorHAnsi" w:cstheme="minorBidi"/>
          <w:bCs w:val="0"/>
          <w:color w:val="262626" w:themeColor="text1" w:themeTint="D9"/>
          <w:sz w:val="28"/>
          <w:szCs w:val="28"/>
        </w:rPr>
        <w:t>Reading</w:t>
      </w:r>
    </w:p>
    <w:p w14:paraId="0AD6EA62" w14:textId="13ECE18B" w:rsidR="002D2B19" w:rsidRDefault="00416DA0" w:rsidP="002D2B19">
      <w:r>
        <w:t>We have lau</w:t>
      </w:r>
      <w:r w:rsidR="006C5884">
        <w:t>n</w:t>
      </w:r>
      <w:bookmarkStart w:id="0" w:name="_GoBack"/>
      <w:bookmarkEnd w:id="0"/>
      <w:r>
        <w:t>ched our new reading unit, Build a Reading Life.  Students are choosing just right books for themselves and will be focused on reading fiction books.</w:t>
      </w:r>
    </w:p>
    <w:p w14:paraId="5791161E" w14:textId="77777777" w:rsidR="002D2B19" w:rsidRPr="002D2B19" w:rsidRDefault="002D2B19" w:rsidP="002D2B19"/>
    <w:p w14:paraId="373651CF" w14:textId="695A67F1" w:rsidR="006125F4" w:rsidRDefault="006125F4" w:rsidP="002D2B19">
      <w:pPr>
        <w:rPr>
          <w:b/>
          <w:sz w:val="32"/>
          <w:szCs w:val="32"/>
        </w:rPr>
      </w:pPr>
      <w:r>
        <w:rPr>
          <w:b/>
          <w:sz w:val="32"/>
          <w:szCs w:val="32"/>
        </w:rPr>
        <w:t>Writing</w:t>
      </w:r>
    </w:p>
    <w:p w14:paraId="19D7C5F3" w14:textId="68094E88" w:rsidR="00C473EA" w:rsidRPr="002D2B19" w:rsidRDefault="002D2B19" w:rsidP="002D2B19">
      <w:pPr>
        <w:rPr>
          <w:sz w:val="24"/>
          <w:szCs w:val="24"/>
        </w:rPr>
      </w:pPr>
      <w:r>
        <w:rPr>
          <w:sz w:val="24"/>
          <w:szCs w:val="24"/>
        </w:rPr>
        <w:t>We are focused on writing personal narratives and developing small moment stories.  I am looking forward to reading the students’ stories.</w:t>
      </w:r>
    </w:p>
    <w:p w14:paraId="05D1BE44" w14:textId="77777777" w:rsidR="00C473EA" w:rsidRDefault="00C473EA" w:rsidP="002D2B19">
      <w:pPr>
        <w:ind w:left="0"/>
        <w:rPr>
          <w:b/>
          <w:sz w:val="32"/>
          <w:szCs w:val="32"/>
        </w:rPr>
      </w:pPr>
    </w:p>
    <w:p w14:paraId="740A5DDA" w14:textId="77777777" w:rsidR="002D2B19" w:rsidRDefault="002D2B19" w:rsidP="002D2B19">
      <w:pPr>
        <w:ind w:left="0"/>
        <w:rPr>
          <w:b/>
          <w:sz w:val="32"/>
          <w:szCs w:val="32"/>
        </w:rPr>
      </w:pPr>
    </w:p>
    <w:p w14:paraId="5C397BCE" w14:textId="13F6CBB6" w:rsidR="00E1063B" w:rsidRDefault="00E1063B" w:rsidP="00E1063B">
      <w:pPr>
        <w:rPr>
          <w:b/>
          <w:sz w:val="32"/>
          <w:szCs w:val="32"/>
        </w:rPr>
      </w:pPr>
      <w:r w:rsidRPr="00BC6AD2">
        <w:rPr>
          <w:b/>
          <w:sz w:val="32"/>
          <w:szCs w:val="32"/>
        </w:rPr>
        <w:t>Math</w:t>
      </w:r>
    </w:p>
    <w:p w14:paraId="4E60EAC1" w14:textId="1769F963" w:rsidR="00BC6AD2" w:rsidRDefault="002D2B19" w:rsidP="00E1063B">
      <w:pPr>
        <w:rPr>
          <w:sz w:val="24"/>
          <w:szCs w:val="24"/>
        </w:rPr>
      </w:pPr>
      <w:r>
        <w:rPr>
          <w:sz w:val="24"/>
          <w:szCs w:val="24"/>
        </w:rPr>
        <w:t>This month our focus is on writing and expressing number to 10,000.  We are identifying how to write a number in standard, expanded, and word form.</w:t>
      </w:r>
    </w:p>
    <w:p w14:paraId="7185B5D7" w14:textId="451C524D" w:rsidR="005D5BF5" w:rsidRDefault="00416DA0" w:rsidP="00D50F4A">
      <w:pPr>
        <w:ind w:left="0"/>
        <w:rPr>
          <w:b/>
          <w:sz w:val="32"/>
          <w:szCs w:val="32"/>
        </w:rPr>
      </w:pPr>
      <w:r>
        <w:rPr>
          <w:b/>
          <w:sz w:val="32"/>
          <w:szCs w:val="32"/>
        </w:rPr>
        <w:t>Words Study</w:t>
      </w:r>
    </w:p>
    <w:p w14:paraId="7EFDCA2D" w14:textId="5368E9B9" w:rsidR="002D2B19" w:rsidRDefault="00416DA0" w:rsidP="0000526C">
      <w:pPr>
        <w:rPr>
          <w:sz w:val="24"/>
          <w:szCs w:val="24"/>
        </w:rPr>
      </w:pPr>
      <w:r>
        <w:rPr>
          <w:sz w:val="24"/>
          <w:szCs w:val="24"/>
        </w:rPr>
        <w:t>This month, the students are focusing on syllabication, nouns, and pronouns.</w:t>
      </w:r>
    </w:p>
    <w:p w14:paraId="1673A798" w14:textId="3F25FD09" w:rsidR="002D2B19" w:rsidRDefault="002D2B19" w:rsidP="0000526C">
      <w:pPr>
        <w:rPr>
          <w:b/>
          <w:sz w:val="32"/>
          <w:szCs w:val="32"/>
        </w:rPr>
      </w:pPr>
      <w:r>
        <w:rPr>
          <w:b/>
          <w:sz w:val="32"/>
          <w:szCs w:val="32"/>
        </w:rPr>
        <w:t>Classroom Notes:</w:t>
      </w:r>
    </w:p>
    <w:p w14:paraId="5648BA75" w14:textId="6B81C958" w:rsidR="002D2B19" w:rsidRDefault="002D2B19" w:rsidP="002D2B19">
      <w:pPr>
        <w:pStyle w:val="ListParagraph"/>
        <w:numPr>
          <w:ilvl w:val="0"/>
          <w:numId w:val="1"/>
        </w:numPr>
        <w:rPr>
          <w:sz w:val="24"/>
          <w:szCs w:val="24"/>
        </w:rPr>
      </w:pPr>
      <w:r w:rsidRPr="002D2B19">
        <w:rPr>
          <w:sz w:val="24"/>
          <w:szCs w:val="24"/>
        </w:rPr>
        <w:t xml:space="preserve">Checking your child’s </w:t>
      </w:r>
      <w:proofErr w:type="gramStart"/>
      <w:r w:rsidRPr="002D2B19">
        <w:rPr>
          <w:sz w:val="24"/>
          <w:szCs w:val="24"/>
        </w:rPr>
        <w:t>Take Home</w:t>
      </w:r>
      <w:proofErr w:type="gramEnd"/>
      <w:r w:rsidRPr="002D2B19">
        <w:rPr>
          <w:sz w:val="24"/>
          <w:szCs w:val="24"/>
        </w:rPr>
        <w:t xml:space="preserve"> Folder each night is greatly appreciated.</w:t>
      </w:r>
    </w:p>
    <w:p w14:paraId="4F23C1E3" w14:textId="77777777" w:rsidR="002D2B19" w:rsidRDefault="002D2B19" w:rsidP="002D2B19">
      <w:pPr>
        <w:pStyle w:val="ListParagraph"/>
        <w:ind w:left="864"/>
        <w:rPr>
          <w:sz w:val="24"/>
          <w:szCs w:val="24"/>
        </w:rPr>
      </w:pPr>
    </w:p>
    <w:p w14:paraId="599B51DF" w14:textId="3FAF8DAB" w:rsidR="005D5BF5" w:rsidRDefault="002D2B19" w:rsidP="00D50F4A">
      <w:pPr>
        <w:pStyle w:val="ListParagraph"/>
        <w:numPr>
          <w:ilvl w:val="0"/>
          <w:numId w:val="1"/>
        </w:numPr>
        <w:rPr>
          <w:sz w:val="24"/>
          <w:szCs w:val="24"/>
        </w:rPr>
      </w:pPr>
      <w:r>
        <w:rPr>
          <w:sz w:val="24"/>
          <w:szCs w:val="24"/>
        </w:rPr>
        <w:t>We will continue to emphasize the need to be safe, respectful, and responsible classmates and students.</w:t>
      </w:r>
    </w:p>
    <w:p w14:paraId="4AB09224" w14:textId="77777777" w:rsidR="00416DA0" w:rsidRPr="00416DA0" w:rsidRDefault="00416DA0" w:rsidP="00416DA0">
      <w:pPr>
        <w:ind w:left="0"/>
        <w:rPr>
          <w:sz w:val="24"/>
          <w:szCs w:val="24"/>
        </w:rPr>
      </w:pPr>
    </w:p>
    <w:p w14:paraId="7ADB509D" w14:textId="741EEC17" w:rsidR="00416DA0" w:rsidRPr="00D50F4A" w:rsidRDefault="00416DA0" w:rsidP="00D50F4A">
      <w:pPr>
        <w:pStyle w:val="ListParagraph"/>
        <w:numPr>
          <w:ilvl w:val="0"/>
          <w:numId w:val="1"/>
        </w:numPr>
        <w:rPr>
          <w:sz w:val="24"/>
          <w:szCs w:val="24"/>
        </w:rPr>
      </w:pPr>
      <w:r>
        <w:rPr>
          <w:sz w:val="24"/>
          <w:szCs w:val="24"/>
        </w:rPr>
        <w:t xml:space="preserve">Please have your child hand in summer reading and math.  A special program is planned for those who </w:t>
      </w:r>
      <w:r w:rsidR="00CA0075">
        <w:rPr>
          <w:sz w:val="24"/>
          <w:szCs w:val="24"/>
        </w:rPr>
        <w:t>handed in sheets on September 14</w:t>
      </w:r>
      <w:r>
        <w:rPr>
          <w:sz w:val="24"/>
          <w:szCs w:val="24"/>
        </w:rPr>
        <w:t>, 2017.</w:t>
      </w:r>
    </w:p>
    <w:p w14:paraId="06CD6263" w14:textId="77777777" w:rsidR="0000526C" w:rsidRDefault="0000526C" w:rsidP="0000526C"/>
    <w:p w14:paraId="3CD94416" w14:textId="77777777" w:rsidR="005D5BF5" w:rsidRPr="00D44BE3" w:rsidRDefault="00D32517">
      <w:pPr>
        <w:pStyle w:val="Heading2"/>
        <w:rPr>
          <w:sz w:val="32"/>
          <w:szCs w:val="32"/>
        </w:rPr>
      </w:pPr>
      <w:r w:rsidRPr="00D44BE3">
        <w:rPr>
          <w:sz w:val="32"/>
          <w:szCs w:val="32"/>
        </w:rPr>
        <w:t>A Quick Sidebar…</w:t>
      </w:r>
    </w:p>
    <w:p w14:paraId="7615C67F" w14:textId="0CE4C9B5" w:rsidR="005D5BF5" w:rsidRDefault="0000526C">
      <w:r>
        <w:t>Please continue to have your child study basic math facts each evening to improve fluency and accuracy.</w:t>
      </w:r>
    </w:p>
    <w:p w14:paraId="7768DC9F" w14:textId="61933753" w:rsidR="0000526C" w:rsidRDefault="000526F5">
      <w:r>
        <w:tab/>
      </w:r>
      <w:r>
        <w:tab/>
      </w:r>
      <w:r>
        <w:tab/>
      </w:r>
      <w:r>
        <w:tab/>
      </w:r>
      <w:r>
        <w:rPr>
          <w:rFonts w:ascii="Helvetica" w:hAnsi="Helvetica" w:cs="Helvetica"/>
          <w:noProof/>
          <w:color w:val="auto"/>
          <w:sz w:val="24"/>
          <w:szCs w:val="24"/>
        </w:rPr>
        <w:drawing>
          <wp:inline distT="0" distB="0" distL="0" distR="0" wp14:anchorId="241242A5" wp14:editId="56F99A22">
            <wp:extent cx="3810000" cy="2085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085340"/>
                    </a:xfrm>
                    <a:prstGeom prst="rect">
                      <a:avLst/>
                    </a:prstGeom>
                    <a:noFill/>
                    <a:ln>
                      <a:noFill/>
                    </a:ln>
                  </pic:spPr>
                </pic:pic>
              </a:graphicData>
            </a:graphic>
          </wp:inline>
        </w:drawing>
      </w:r>
    </w:p>
    <w:p w14:paraId="3C6CF36B" w14:textId="0AE8DC62" w:rsidR="005D5BF5" w:rsidRPr="0000526C" w:rsidRDefault="000526F5" w:rsidP="0000526C">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p>
    <w:sectPr w:rsidR="005D5BF5" w:rsidRPr="0000526C">
      <w:footerReference w:type="default" r:id="rId13"/>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E0CBC" w14:textId="77777777" w:rsidR="002E0B85" w:rsidRDefault="002E0B85">
      <w:pPr>
        <w:spacing w:before="0" w:after="0" w:line="240" w:lineRule="auto"/>
      </w:pPr>
      <w:r>
        <w:separator/>
      </w:r>
    </w:p>
  </w:endnote>
  <w:endnote w:type="continuationSeparator" w:id="0">
    <w:p w14:paraId="1319969F" w14:textId="77777777" w:rsidR="002E0B85" w:rsidRDefault="002E0B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NewsletterTable"/>
      <w:tblW w:w="5000" w:type="pct"/>
      <w:tblInd w:w="144" w:type="dxa"/>
      <w:tblLook w:val="0660" w:firstRow="1" w:lastRow="1" w:firstColumn="0" w:lastColumn="0" w:noHBand="1" w:noVBand="1"/>
    </w:tblPr>
    <w:tblGrid>
      <w:gridCol w:w="6951"/>
      <w:gridCol w:w="421"/>
      <w:gridCol w:w="3428"/>
    </w:tblGrid>
    <w:tr w:rsidR="005D5BF5" w14:paraId="77D58D40"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01B77B31" w14:textId="77777777" w:rsidR="005D5BF5" w:rsidRDefault="005D5BF5">
          <w:pPr>
            <w:pStyle w:val="TableSpace"/>
          </w:pPr>
        </w:p>
      </w:tc>
      <w:tc>
        <w:tcPr>
          <w:tcW w:w="195" w:type="pct"/>
          <w:tcBorders>
            <w:top w:val="nil"/>
            <w:bottom w:val="nil"/>
          </w:tcBorders>
          <w:shd w:val="clear" w:color="auto" w:fill="auto"/>
        </w:tcPr>
        <w:p w14:paraId="76FDAC30" w14:textId="77777777" w:rsidR="005D5BF5" w:rsidRDefault="005D5BF5">
          <w:pPr>
            <w:pStyle w:val="TableSpace"/>
          </w:pPr>
        </w:p>
      </w:tc>
      <w:tc>
        <w:tcPr>
          <w:tcW w:w="1585" w:type="pct"/>
        </w:tcPr>
        <w:p w14:paraId="7CC39FC7" w14:textId="77777777" w:rsidR="005D5BF5" w:rsidRDefault="005D5BF5">
          <w:pPr>
            <w:pStyle w:val="TableSpace"/>
          </w:pPr>
        </w:p>
      </w:tc>
    </w:tr>
    <w:tr w:rsidR="005D5BF5" w14:paraId="54AFA3E2" w14:textId="77777777" w:rsidTr="005D5BF5">
      <w:tc>
        <w:tcPr>
          <w:tcW w:w="3215" w:type="pct"/>
        </w:tcPr>
        <w:p w14:paraId="5698C91C" w14:textId="77777777" w:rsidR="005D5BF5" w:rsidRDefault="005D5BF5">
          <w:pPr>
            <w:pStyle w:val="Footer"/>
          </w:pPr>
        </w:p>
      </w:tc>
      <w:tc>
        <w:tcPr>
          <w:tcW w:w="195" w:type="pct"/>
          <w:tcBorders>
            <w:top w:val="nil"/>
            <w:bottom w:val="nil"/>
          </w:tcBorders>
          <w:shd w:val="clear" w:color="auto" w:fill="auto"/>
        </w:tcPr>
        <w:p w14:paraId="3E681090" w14:textId="77777777" w:rsidR="005D5BF5" w:rsidRDefault="005D5BF5">
          <w:pPr>
            <w:pStyle w:val="Footer"/>
          </w:pPr>
        </w:p>
      </w:tc>
      <w:tc>
        <w:tcPr>
          <w:tcW w:w="1585" w:type="pct"/>
        </w:tcPr>
        <w:p w14:paraId="3950328A" w14:textId="77777777" w:rsidR="005D5BF5" w:rsidRDefault="00D32517">
          <w:pPr>
            <w:pStyle w:val="Footer"/>
          </w:pPr>
          <w:r>
            <w:t xml:space="preserve">Page </w:t>
          </w:r>
          <w:r>
            <w:fldChar w:fldCharType="begin"/>
          </w:r>
          <w:r>
            <w:instrText xml:space="preserve"> PAGE </w:instrText>
          </w:r>
          <w:r>
            <w:fldChar w:fldCharType="separate"/>
          </w:r>
          <w:r w:rsidR="00416DA0">
            <w:rPr>
              <w:noProof/>
            </w:rPr>
            <w:t>2</w:t>
          </w:r>
          <w:r>
            <w:fldChar w:fldCharType="end"/>
          </w:r>
          <w:r>
            <w:t xml:space="preserve"> of </w:t>
          </w:r>
          <w:r w:rsidR="002C289D">
            <w:rPr>
              <w:noProof/>
            </w:rPr>
            <w:fldChar w:fldCharType="begin"/>
          </w:r>
          <w:r w:rsidR="002C289D">
            <w:rPr>
              <w:noProof/>
            </w:rPr>
            <w:instrText xml:space="preserve"> NUMPAGES </w:instrText>
          </w:r>
          <w:r w:rsidR="002C289D">
            <w:rPr>
              <w:noProof/>
            </w:rPr>
            <w:fldChar w:fldCharType="separate"/>
          </w:r>
          <w:r w:rsidR="00416DA0">
            <w:rPr>
              <w:noProof/>
            </w:rPr>
            <w:t>3</w:t>
          </w:r>
          <w:r w:rsidR="002C289D">
            <w:rPr>
              <w:noProof/>
            </w:rPr>
            <w:fldChar w:fldCharType="end"/>
          </w:r>
        </w:p>
      </w:tc>
    </w:tr>
    <w:tr w:rsidR="005D5BF5" w14:paraId="29E4807C"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712F0771" w14:textId="77777777" w:rsidR="005D5BF5" w:rsidRDefault="005D5BF5">
          <w:pPr>
            <w:pStyle w:val="TableSpace"/>
          </w:pPr>
        </w:p>
      </w:tc>
      <w:tc>
        <w:tcPr>
          <w:tcW w:w="195" w:type="pct"/>
          <w:tcBorders>
            <w:top w:val="nil"/>
            <w:bottom w:val="nil"/>
          </w:tcBorders>
          <w:shd w:val="clear" w:color="auto" w:fill="auto"/>
        </w:tcPr>
        <w:p w14:paraId="343D5AEF" w14:textId="77777777" w:rsidR="005D5BF5" w:rsidRDefault="005D5BF5">
          <w:pPr>
            <w:pStyle w:val="TableSpace"/>
          </w:pPr>
        </w:p>
      </w:tc>
      <w:tc>
        <w:tcPr>
          <w:tcW w:w="1585" w:type="pct"/>
        </w:tcPr>
        <w:p w14:paraId="30D6576B" w14:textId="77777777" w:rsidR="005D5BF5" w:rsidRDefault="005D5BF5">
          <w:pPr>
            <w:pStyle w:val="TableSpace"/>
          </w:pPr>
        </w:p>
      </w:tc>
    </w:tr>
  </w:tbl>
  <w:p w14:paraId="3E21DC01"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9B454" w14:textId="77777777" w:rsidR="002E0B85" w:rsidRDefault="002E0B85">
      <w:pPr>
        <w:spacing w:before="0" w:after="0" w:line="240" w:lineRule="auto"/>
      </w:pPr>
      <w:r>
        <w:separator/>
      </w:r>
    </w:p>
  </w:footnote>
  <w:footnote w:type="continuationSeparator" w:id="0">
    <w:p w14:paraId="38DBE99E" w14:textId="77777777" w:rsidR="002E0B85" w:rsidRDefault="002E0B8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2C53"/>
    <w:multiLevelType w:val="hybridMultilevel"/>
    <w:tmpl w:val="9246138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B80"/>
    <w:rsid w:val="0000526C"/>
    <w:rsid w:val="000526F5"/>
    <w:rsid w:val="00071A6B"/>
    <w:rsid w:val="000F5BCD"/>
    <w:rsid w:val="00105A1D"/>
    <w:rsid w:val="001917E8"/>
    <w:rsid w:val="001A4B9D"/>
    <w:rsid w:val="001F5294"/>
    <w:rsid w:val="0023779D"/>
    <w:rsid w:val="00281B24"/>
    <w:rsid w:val="002C0C22"/>
    <w:rsid w:val="002D2B19"/>
    <w:rsid w:val="002E0B85"/>
    <w:rsid w:val="00322159"/>
    <w:rsid w:val="00326167"/>
    <w:rsid w:val="003A51FF"/>
    <w:rsid w:val="003E2A4C"/>
    <w:rsid w:val="00416DA0"/>
    <w:rsid w:val="004D4AF5"/>
    <w:rsid w:val="004F279A"/>
    <w:rsid w:val="005D5BF5"/>
    <w:rsid w:val="006125F4"/>
    <w:rsid w:val="006C5884"/>
    <w:rsid w:val="006E1B80"/>
    <w:rsid w:val="006E2C0C"/>
    <w:rsid w:val="006E4CF0"/>
    <w:rsid w:val="0074034A"/>
    <w:rsid w:val="007C3EF3"/>
    <w:rsid w:val="008B2265"/>
    <w:rsid w:val="009160A2"/>
    <w:rsid w:val="00920CD1"/>
    <w:rsid w:val="009827B7"/>
    <w:rsid w:val="009E193D"/>
    <w:rsid w:val="00A12694"/>
    <w:rsid w:val="00A71E27"/>
    <w:rsid w:val="00A84BA9"/>
    <w:rsid w:val="00AE6F6D"/>
    <w:rsid w:val="00B647E0"/>
    <w:rsid w:val="00BC6AD2"/>
    <w:rsid w:val="00C473EA"/>
    <w:rsid w:val="00CA0075"/>
    <w:rsid w:val="00D32517"/>
    <w:rsid w:val="00D44BE3"/>
    <w:rsid w:val="00D50925"/>
    <w:rsid w:val="00D50F4A"/>
    <w:rsid w:val="00D702FB"/>
    <w:rsid w:val="00E1063B"/>
    <w:rsid w:val="00E407C6"/>
    <w:rsid w:val="00E52C84"/>
    <w:rsid w:val="00EF61D4"/>
    <w:rsid w:val="00F73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AB01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ListParagraph">
    <w:name w:val="List Paragraph"/>
    <w:basedOn w:val="Normal"/>
    <w:uiPriority w:val="34"/>
    <w:semiHidden/>
    <w:qFormat/>
    <w:rsid w:val="002D2B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g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manende/Library/Containers/com.microsoft.Word/Data/Library/Caches/TM02805139/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5560E014682B49BAEFFC047924EE36"/>
        <w:category>
          <w:name w:val="General"/>
          <w:gallery w:val="placeholder"/>
        </w:category>
        <w:types>
          <w:type w:val="bbPlcHdr"/>
        </w:types>
        <w:behaviors>
          <w:behavior w:val="content"/>
        </w:behaviors>
        <w:guid w:val="{90241EAD-75C5-194D-AC0A-DAFE6E7151C6}"/>
      </w:docPartPr>
      <w:docPartBody>
        <w:p w:rsidR="00A04B28" w:rsidRDefault="00F12664">
          <w:pPr>
            <w:pStyle w:val="085560E014682B49BAEFFC047924EE36"/>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664"/>
    <w:rsid w:val="0005200C"/>
    <w:rsid w:val="000743AC"/>
    <w:rsid w:val="00106A39"/>
    <w:rsid w:val="001F14BE"/>
    <w:rsid w:val="00290A2D"/>
    <w:rsid w:val="00585540"/>
    <w:rsid w:val="009A672B"/>
    <w:rsid w:val="00A04B28"/>
    <w:rsid w:val="00A6650A"/>
    <w:rsid w:val="00F12664"/>
    <w:rsid w:val="00FD2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E61BE6569F28419CB1F0B254A43CBB">
    <w:name w:val="B6E61BE6569F28419CB1F0B254A43CBB"/>
  </w:style>
  <w:style w:type="paragraph" w:customStyle="1" w:styleId="98E6E414205E7E4C838A635CA8659DCB">
    <w:name w:val="98E6E414205E7E4C838A635CA8659DCB"/>
  </w:style>
  <w:style w:type="paragraph" w:customStyle="1" w:styleId="4064D50124537945A7C708E0175B6E4D">
    <w:name w:val="4064D50124537945A7C708E0175B6E4D"/>
  </w:style>
  <w:style w:type="paragraph" w:customStyle="1" w:styleId="07506432227CA346BDF3B3182A2F969E">
    <w:name w:val="07506432227CA346BDF3B3182A2F969E"/>
  </w:style>
  <w:style w:type="paragraph" w:customStyle="1" w:styleId="719B059D8F41AD4C96B9DD86C1AD1C13">
    <w:name w:val="719B059D8F41AD4C96B9DD86C1AD1C13"/>
  </w:style>
  <w:style w:type="paragraph" w:customStyle="1" w:styleId="6CEA37A84C100546A1279E8F791F972A">
    <w:name w:val="6CEA37A84C100546A1279E8F791F972A"/>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 w:val="22"/>
      <w:szCs w:val="26"/>
    </w:rPr>
  </w:style>
  <w:style w:type="paragraph" w:customStyle="1" w:styleId="C81927206E6C6B42BBC3D736C7721A35">
    <w:name w:val="C81927206E6C6B42BBC3D736C7721A35"/>
  </w:style>
  <w:style w:type="paragraph" w:customStyle="1" w:styleId="94DDFBC62840474AAF50E45FA58542BC">
    <w:name w:val="94DDFBC62840474AAF50E45FA58542BC"/>
  </w:style>
  <w:style w:type="paragraph" w:customStyle="1" w:styleId="085560E014682B49BAEFFC047924EE36">
    <w:name w:val="085560E014682B49BAEFFC047924EE36"/>
  </w:style>
  <w:style w:type="paragraph" w:customStyle="1" w:styleId="EC6B2AEE33FC5648852DC8B3EA53C88C">
    <w:name w:val="EC6B2AEE33FC5648852DC8B3EA53C88C"/>
  </w:style>
  <w:style w:type="paragraph" w:customStyle="1" w:styleId="C0E174091CF5D14FAD4FF75734F9E45B">
    <w:name w:val="C0E174091CF5D14FAD4FF75734F9E4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3BF4C063-406C-4BE2-A6CF-BFDA9838C845}">
  <ds:schemaRefs>
    <ds:schemaRef ds:uri="4873beb7-5857-4685-be1f-d57550cc96cc"/>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0</TotalTime>
  <Pages>2</Pages>
  <Words>190</Words>
  <Characters>1088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Manende.Mary</dc:creator>
  <cp:lastModifiedBy>Manende.Mary</cp:lastModifiedBy>
  <cp:revision>2</cp:revision>
  <dcterms:created xsi:type="dcterms:W3CDTF">2018-09-03T17:11:00Z</dcterms:created>
  <dcterms:modified xsi:type="dcterms:W3CDTF">2018-09-03T17:11:00Z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