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92C741" w14:textId="77777777" w:rsidR="00FD6D3B" w:rsidRDefault="00483EAF" w:rsidP="00D266C2">
      <w:pPr>
        <w:spacing w:after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EED5820" wp14:editId="46B4B88E">
                <wp:simplePos x="0" y="0"/>
                <wp:positionH relativeFrom="column">
                  <wp:posOffset>-60595</wp:posOffset>
                </wp:positionH>
                <wp:positionV relativeFrom="paragraph">
                  <wp:posOffset>-115462</wp:posOffset>
                </wp:positionV>
                <wp:extent cx="6772275" cy="1752600"/>
                <wp:effectExtent l="0" t="0" r="3492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2275" cy="1752600"/>
                          <a:chOff x="0" y="0"/>
                          <a:chExt cx="6772275" cy="1752600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NHHS Seal.tiff"/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71800" y="0"/>
                            <a:ext cx="837565" cy="836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Line 3"/>
                        <wps:cNvCnPr/>
                        <wps:spPr bwMode="auto">
                          <a:xfrm>
                            <a:off x="28575" y="914400"/>
                            <a:ext cx="67437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95400"/>
                            <a:ext cx="1485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12880" w14:textId="77777777" w:rsidR="008662FB" w:rsidRDefault="008662FB" w:rsidP="00483EAF">
                              <w:pPr>
                                <w:spacing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RUSSELL J. DALLAI, Ed.D.</w:t>
                              </w:r>
                            </w:p>
                            <w:p w14:paraId="2B7B9416" w14:textId="77777777" w:rsidR="008662FB" w:rsidRPr="006765AE" w:rsidRDefault="008662FB" w:rsidP="008662FB">
                              <w:pPr>
                                <w:jc w:val="center"/>
                                <w:rPr>
                                  <w:i/>
                                  <w:sz w:val="16"/>
                                </w:rPr>
                              </w:pPr>
                              <w:r w:rsidRPr="006765AE">
                                <w:rPr>
                                  <w:i/>
                                  <w:sz w:val="16"/>
                                </w:rPr>
                                <w:t>Principal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0" y="1295400"/>
                            <a:ext cx="167576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12CAB8" w14:textId="77777777" w:rsidR="008662FB" w:rsidRDefault="008662FB" w:rsidP="00483EAF">
                              <w:pPr>
                                <w:spacing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CHRISTOPHER MCLAUGHLIN</w:t>
                              </w:r>
                            </w:p>
                            <w:p w14:paraId="68F7AF6F" w14:textId="77777777" w:rsidR="008662FB" w:rsidRPr="006765AE" w:rsidRDefault="008662FB" w:rsidP="00483EAF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 xml:space="preserve">Assistant </w:t>
                              </w:r>
                              <w:r w:rsidRPr="006765AE">
                                <w:rPr>
                                  <w:i/>
                                  <w:sz w:val="16"/>
                                </w:rPr>
                                <w:t>Principal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0" y="1295400"/>
                            <a:ext cx="1485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DB8ADF" w14:textId="77777777" w:rsidR="008662FB" w:rsidRDefault="008662FB" w:rsidP="00483EAF">
                              <w:pPr>
                                <w:spacing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ANDREW A. PETTOLA</w:t>
                              </w:r>
                            </w:p>
                            <w:p w14:paraId="2B6B5878" w14:textId="77777777" w:rsidR="008662FB" w:rsidRPr="006765AE" w:rsidRDefault="008662FB" w:rsidP="00483EAF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 xml:space="preserve">Assistant </w:t>
                              </w:r>
                              <w:r w:rsidRPr="006765AE">
                                <w:rPr>
                                  <w:i/>
                                  <w:sz w:val="16"/>
                                </w:rPr>
                                <w:t>Principal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257175"/>
                            <a:ext cx="2628900" cy="65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A7112F" w14:textId="77777777" w:rsidR="008662FB" w:rsidRDefault="008662FB" w:rsidP="008662FB">
                              <w:pPr>
                                <w:jc w:val="right"/>
                                <w:rPr>
                                  <w:rFonts w:ascii="Bookman Old Style" w:hAnsi="Bookman Old Style"/>
                                  <w:sz w:val="28"/>
                                </w:rPr>
                              </w:pPr>
                              <w:r w:rsidRPr="001C0695">
                                <w:rPr>
                                  <w:rFonts w:ascii="Bookman Old Style" w:hAnsi="Bookman Old Style"/>
                                  <w:sz w:val="28"/>
                                </w:rPr>
                                <w:t>NORTH HAVEN</w:t>
                              </w:r>
                            </w:p>
                            <w:p w14:paraId="3B4AE52F" w14:textId="77777777" w:rsidR="008662FB" w:rsidRDefault="008662FB" w:rsidP="008662FB">
                              <w:pPr>
                                <w:jc w:val="right"/>
                              </w:pPr>
                              <w:r w:rsidRPr="00204B35">
                                <w:rPr>
                                  <w:sz w:val="18"/>
                                </w:rPr>
                                <w:t>221 Elm Street • North Haven, CT 06473-3251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0" y="257175"/>
                            <a:ext cx="2628900" cy="65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606EE1" w14:textId="77777777" w:rsidR="008662FB" w:rsidRDefault="008662FB" w:rsidP="008662FB">
                              <w:pPr>
                                <w:rPr>
                                  <w:rFonts w:ascii="Bookman Old Style" w:hAnsi="Bookman Old Style"/>
                                  <w:sz w:val="28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sz w:val="28"/>
                                </w:rPr>
                                <w:t>HIGH SCHOOL</w:t>
                              </w:r>
                            </w:p>
                            <w:p w14:paraId="2F8A5C1F" w14:textId="77777777" w:rsidR="008662FB" w:rsidRDefault="008662FB" w:rsidP="008662FB">
                              <w:r w:rsidRPr="00204B35">
                                <w:rPr>
                                  <w:sz w:val="18"/>
                                </w:rPr>
                                <w:t>Telephone (203) 239-1641 • Fax (203) 234-7436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257800" y="1295400"/>
                            <a:ext cx="1485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955B7F" w14:textId="77777777" w:rsidR="008662FB" w:rsidRDefault="008662FB" w:rsidP="00483EAF">
                              <w:pPr>
                                <w:spacing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SANDRA M. PRENETA</w:t>
                              </w:r>
                            </w:p>
                            <w:p w14:paraId="33E3CBE3" w14:textId="77777777" w:rsidR="008662FB" w:rsidRPr="006765AE" w:rsidRDefault="008662FB" w:rsidP="00483EAF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Assistant Principal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114300" y="952500"/>
                            <a:ext cx="65151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149349" w14:textId="77777777" w:rsidR="008662FB" w:rsidRPr="002E00BF" w:rsidRDefault="008662FB" w:rsidP="008662FB">
                              <w:pPr>
                                <w:jc w:val="center"/>
                                <w:rPr>
                                  <w:rFonts w:eastAsia="Times New Roman" w:cs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2E00BF">
                                <w:rPr>
                                  <w:rFonts w:eastAsia="Times New Roman" w:cs="Times New Roman"/>
                                  <w:bCs/>
                                  <w:i/>
                                  <w:color w:val="000000"/>
                                  <w:sz w:val="18"/>
                                  <w:szCs w:val="18"/>
                                  <w:shd w:val="clear" w:color="auto" w:fill="FFFFFF"/>
                                </w:rPr>
                                <w:t>North Haven Public Schools Vision: As a result of their experience in the North Haven Public Schools, every student will acquire the skills necessary to meet the demands of the twenty-first century.</w:t>
                              </w:r>
                            </w:p>
                            <w:p w14:paraId="63632C1D" w14:textId="77777777" w:rsidR="008662FB" w:rsidRPr="002E00BF" w:rsidRDefault="008662FB" w:rsidP="008662F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ED5820" id="Group 3" o:spid="_x0000_s1026" style="position:absolute;margin-left:-4.75pt;margin-top:-9.05pt;width:533.25pt;height:138pt;z-index:251670528" coordsize="6772275,1752600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NHHS Seal.tiff" style="position:absolute;left:2971800;width:837565;height:8362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s7&#10;/H3BAAAA2wAAAA8AAABkcnMvZG93bnJldi54bWxET0uLwjAQvgv+hzCCN00rrkg1iii77LJefCB4&#10;G5vpA5tJabJa//1GELzNx/ec+bI1lbhR40rLCuJhBII4tbrkXMHx8DmYgnAeWWNlmRQ8yMFy0e3M&#10;MdH2zju67X0uQgi7BBUU3teJlC4tyKAb2po4cJltDPoAm1zqBu8h3FRyFEUTabDk0FBgTeuC0uv+&#10;zyj4XW3ibDPJfuT23OLHA0/ZZfylVL/XrmYgPLX+LX65v3WYH8Pzl3CAXPw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s7/H3BAAAA2wAAAA8AAAAAAAAAAAAAAAAAnAIAAGRy&#10;cy9kb3ducmV2LnhtbFBLBQYAAAAABAAEAPcAAACKAwAAAAA=&#10;">
                  <v:imagedata r:id="rId9" o:title="NHHS Seal.tiff"/>
                  <v:path arrowok="t"/>
                  <o:lock v:ext="edit" aspectratio="f"/>
                </v:shape>
                <v:line id="Line 3" o:spid="_x0000_s1028" style="position:absolute;visibility:visible;mso-wrap-style:square" from="28575,914400" to="6772275,9150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F1vy7wAAADbAAAADwAAAGRycy9kb3ducmV2LnhtbERPvQrCMBDeBd8hnOCmqQqi1SgqCOJm&#10;7eJ2NGdb2lxKE7W+vREEt/v4fm+97UwtntS60rKCyTgCQZxZXXKuIL0eRwsQziNrrC2Tgjc52G76&#10;vTXG2r74Qs/E5yKEsItRQeF9E0vpsoIMurFtiAN3t61BH2CbS93iK4SbWk6jaC4NlhwaCmzoUFBW&#10;JQ+jgGSV5tnp1pW35n2ulpjs6+qg1HDQ7VYgPHX+L/65TzrMn8H3l3CA3HwA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fF1vy7wAAADbAAAADwAAAAAAAAAAAAAAAAChAgAA&#10;ZHJzL2Rvd25yZXYueG1sUEsFBgAAAAAEAAQA+QAAAIoDAAAAAA==&#10;" strokecolor="maroon"/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4" o:spid="_x0000_s1029" type="#_x0000_t202" style="position:absolute;top:1295400;width:14859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0RYUvwAA&#10;ANsAAAAPAAAAZHJzL2Rvd25yZXYueG1sRE9Ni8IwEL0L/ocwgjdNFXeVahRRhL2uK3gdm7EpJpPS&#10;xLbrr98sLOxtHu9zNrveWdFSEyrPCmbTDARx4XXFpYLL12myAhEiskbrmRR8U4DddjjYYK59x5/U&#10;nmMpUgiHHBWYGOtcylAYchimviZO3N03DmOCTSl1g10Kd1bOs+xdOqw4NRis6WCoeJyfTkHxeh5X&#10;h+rWdq/ldXnrjX27s1VqPOr3axCR+vgv/nN/6DR/Ab+/pAPk9g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zRFhS/AAAA2wAAAA8AAAAAAAAAAAAAAAAAlwIAAGRycy9kb3ducmV2&#10;LnhtbFBLBQYAAAAABAAEAPUAAACDAwAAAAA=&#10;" filled="f" stroked="f">
                  <v:textbox inset=",7.2pt,,7.2pt">
                    <w:txbxContent>
                      <w:p w14:paraId="34012880" w14:textId="77777777" w:rsidR="008662FB" w:rsidRDefault="008662FB" w:rsidP="00483EAF">
                        <w:pPr>
                          <w:spacing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RUSSELL J. DALLAI, </w:t>
                        </w:r>
                        <w:proofErr w:type="spellStart"/>
                        <w:r>
                          <w:rPr>
                            <w:sz w:val="18"/>
                          </w:rPr>
                          <w:t>Ed.D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  <w:p w14:paraId="2B7B9416" w14:textId="77777777" w:rsidR="008662FB" w:rsidRPr="006765AE" w:rsidRDefault="008662FB" w:rsidP="008662FB">
                        <w:pPr>
                          <w:jc w:val="center"/>
                          <w:rPr>
                            <w:i/>
                            <w:sz w:val="16"/>
                          </w:rPr>
                        </w:pPr>
                        <w:r w:rsidRPr="006765AE">
                          <w:rPr>
                            <w:i/>
                            <w:sz w:val="16"/>
                          </w:rPr>
                          <w:t>Principal</w:t>
                        </w:r>
                      </w:p>
                    </w:txbxContent>
                  </v:textbox>
                </v:shape>
                <v:shape id="Text Box 5" o:spid="_x0000_s1030" type="#_x0000_t202" style="position:absolute;left:1714500;top:1295400;width:1675765;height:43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nbOPvwAA&#10;ANsAAAAPAAAAZHJzL2Rvd25yZXYueG1sRE9Li8IwEL4v+B/CCN7WVMFVqlFEWfDqA7yOzdgUk0lp&#10;Ytv115uFhb3Nx/ec1aZ3VrTUhMqzgsk4A0FceF1xqeBy/v5cgAgRWaP1TAp+KMBmPfhYYa59x0dq&#10;T7EUKYRDjgpMjHUuZSgMOQxjXxMn7u4bhzHBppS6wS6FOyunWfYlHVacGgzWtDNUPE5Pp6B4PfeL&#10;XXVru9f8Or/1xs7ubJUaDfvtEkSkPv6L/9wHnebP4PeXdIBcv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Ods4+/AAAA2wAAAA8AAAAAAAAAAAAAAAAAlwIAAGRycy9kb3ducmV2&#10;LnhtbFBLBQYAAAAABAAEAPUAAACDAwAAAAA=&#10;" filled="f" stroked="f">
                  <v:textbox inset=",7.2pt,,7.2pt">
                    <w:txbxContent>
                      <w:p w14:paraId="2112CAB8" w14:textId="77777777" w:rsidR="008662FB" w:rsidRDefault="008662FB" w:rsidP="00483EAF">
                        <w:pPr>
                          <w:spacing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CHRISTOPHER MCLAUGHLIN</w:t>
                        </w:r>
                      </w:p>
                      <w:p w14:paraId="68F7AF6F" w14:textId="77777777" w:rsidR="008662FB" w:rsidRPr="006765AE" w:rsidRDefault="008662FB" w:rsidP="00483EAF">
                        <w:pPr>
                          <w:spacing w:after="0"/>
                          <w:jc w:val="center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 xml:space="preserve">Assistant </w:t>
                        </w:r>
                        <w:r w:rsidRPr="006765AE">
                          <w:rPr>
                            <w:i/>
                            <w:sz w:val="16"/>
                          </w:rPr>
                          <w:t>Principal</w:t>
                        </w:r>
                      </w:p>
                    </w:txbxContent>
                  </v:textbox>
                </v:shape>
                <v:shape id="Text Box 6" o:spid="_x0000_s1031" type="#_x0000_t202" style="position:absolute;left:3657600;top:1295400;width:14859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Ty34vwAA&#10;ANsAAAAPAAAAZHJzL2Rvd25yZXYueG1sRE9Li8IwEL4v+B/CCN7WVMEH1SiiLHjVXfA6NmNTTCal&#10;iW3XX2+Ehb3Nx/ec9bZ3VrTUhMqzgsk4A0FceF1xqeDn++tzCSJEZI3WMyn4pQDbzeBjjbn2HZ+o&#10;PcdSpBAOOSowMda5lKEw5DCMfU2cuJtvHMYEm1LqBrsU7qycZtlcOqw4NRisaW+ouJ8fTkHxfByW&#10;++rads/FZXHtjZ3d2Co1Gva7FYhIffwX/7mPOs2fw/uXdIDcvA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NPLfi/AAAA2wAAAA8AAAAAAAAAAAAAAAAAlwIAAGRycy9kb3ducmV2&#10;LnhtbFBLBQYAAAAABAAEAPUAAACDAwAAAAA=&#10;" filled="f" stroked="f">
                  <v:textbox inset=",7.2pt,,7.2pt">
                    <w:txbxContent>
                      <w:p w14:paraId="32DB8ADF" w14:textId="77777777" w:rsidR="008662FB" w:rsidRDefault="008662FB" w:rsidP="00483EAF">
                        <w:pPr>
                          <w:spacing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ANDREW A. PETTOLA</w:t>
                        </w:r>
                      </w:p>
                      <w:p w14:paraId="2B6B5878" w14:textId="77777777" w:rsidR="008662FB" w:rsidRPr="006765AE" w:rsidRDefault="008662FB" w:rsidP="00483EAF">
                        <w:pPr>
                          <w:spacing w:after="0"/>
                          <w:jc w:val="center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 xml:space="preserve">Assistant </w:t>
                        </w:r>
                        <w:r w:rsidRPr="006765AE">
                          <w:rPr>
                            <w:i/>
                            <w:sz w:val="16"/>
                          </w:rPr>
                          <w:t>Principal</w:t>
                        </w:r>
                      </w:p>
                    </w:txbxContent>
                  </v:textbox>
                </v:shape>
                <v:shape id="Text Box 8" o:spid="_x0000_s1032" type="#_x0000_t202" style="position:absolute;left:342900;top:257175;width:2628900;height:6566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nBwRwgAA&#10;ANsAAAAPAAAAZHJzL2Rvd25yZXYueG1sRI9BawIxEIXvQv9DmII3zbZQla1RiqXQq7bgddyMm6XJ&#10;ZNnE3a2/3jkI3mZ4b977Zr0dg1c9damJbOBlXoAirqJtuDbw+/M1W4FKGdmij0wG/inBdvM0WWNp&#10;48B76g+5VhLCqUQDLue21DpVjgKmeWyJRTvHLmCWtau17XCQ8OD1a1EsdMCGpcFhSztH1d/hEgxU&#10;18vnatec+uG6PC5Po/NvZ/bGTJ/Hj3dQmcb8MN+vv63gC6z8IgPoz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2cHBHCAAAA2wAAAA8AAAAAAAAAAAAAAAAAlwIAAGRycy9kb3du&#10;cmV2LnhtbFBLBQYAAAAABAAEAPUAAACGAwAAAAA=&#10;" filled="f" stroked="f">
                  <v:textbox inset=",7.2pt,,7.2pt">
                    <w:txbxContent>
                      <w:p w14:paraId="03A7112F" w14:textId="77777777" w:rsidR="008662FB" w:rsidRDefault="008662FB" w:rsidP="008662FB">
                        <w:pPr>
                          <w:jc w:val="right"/>
                          <w:rPr>
                            <w:rFonts w:ascii="Bookman Old Style" w:hAnsi="Bookman Old Style"/>
                            <w:sz w:val="28"/>
                          </w:rPr>
                        </w:pPr>
                        <w:r w:rsidRPr="001C0695">
                          <w:rPr>
                            <w:rFonts w:ascii="Bookman Old Style" w:hAnsi="Bookman Old Style"/>
                            <w:sz w:val="28"/>
                          </w:rPr>
                          <w:t>NORTH HAVEN</w:t>
                        </w:r>
                      </w:p>
                      <w:p w14:paraId="3B4AE52F" w14:textId="77777777" w:rsidR="008662FB" w:rsidRDefault="008662FB" w:rsidP="008662FB">
                        <w:pPr>
                          <w:jc w:val="right"/>
                        </w:pPr>
                        <w:r w:rsidRPr="00204B35">
                          <w:rPr>
                            <w:sz w:val="18"/>
                          </w:rPr>
                          <w:t>221 Elm Street • North Haven, CT 06473-3251</w:t>
                        </w:r>
                      </w:p>
                    </w:txbxContent>
                  </v:textbox>
                </v:shape>
                <v:shape id="Text Box 9" o:spid="_x0000_s1033" type="#_x0000_t202" style="position:absolute;left:3810000;top:257175;width:2628900;height:6566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0LmKwAAA&#10;ANsAAAAPAAAAZHJzL2Rvd25yZXYueG1sRE/fa8IwEH4f+D+EE3ybqQOnq6ZFHMJe54S9ns3ZFJNL&#10;aWJb/euXwWBv9/H9vG05Oit66kLjWcFinoEgrrxuuFZw+jo8r0GEiKzReiYFdwpQFpOnLebaD/xJ&#10;/THWIoVwyFGBibHNpQyVIYdh7lvixF185zAm2NVSdzikcGflS5a9SocNpwaDLe0NVdfjzSmoHrf3&#10;9b4598Nj9b06j8YuL2yVmk3H3QZEpDH+i//cHzrNf4PfX9IBsvg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C0LmKwAAAANsAAAAPAAAAAAAAAAAAAAAAAJcCAABkcnMvZG93bnJl&#10;di54bWxQSwUGAAAAAAQABAD1AAAAhAMAAAAA&#10;" filled="f" stroked="f">
                  <v:textbox inset=",7.2pt,,7.2pt">
                    <w:txbxContent>
                      <w:p w14:paraId="15606EE1" w14:textId="77777777" w:rsidR="008662FB" w:rsidRDefault="008662FB" w:rsidP="008662FB">
                        <w:pPr>
                          <w:rPr>
                            <w:rFonts w:ascii="Bookman Old Style" w:hAnsi="Bookman Old Style"/>
                            <w:sz w:val="28"/>
                          </w:rPr>
                        </w:pPr>
                        <w:r>
                          <w:rPr>
                            <w:rFonts w:ascii="Bookman Old Style" w:hAnsi="Bookman Old Style"/>
                            <w:sz w:val="28"/>
                          </w:rPr>
                          <w:t>HIGH SCHOOL</w:t>
                        </w:r>
                      </w:p>
                      <w:p w14:paraId="2F8A5C1F" w14:textId="77777777" w:rsidR="008662FB" w:rsidRDefault="008662FB" w:rsidP="008662FB">
                        <w:r w:rsidRPr="00204B35">
                          <w:rPr>
                            <w:sz w:val="18"/>
                          </w:rPr>
                          <w:t>Telephone (203) 239-1641 • Fax (203) 234-7436</w:t>
                        </w:r>
                      </w:p>
                    </w:txbxContent>
                  </v:textbox>
                </v:shape>
                <v:shape id="Text Box 7" o:spid="_x0000_s1034" type="#_x0000_t202" style="position:absolute;left:5257800;top:1295400;width:14859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A4hjwAAA&#10;ANsAAAAPAAAAZHJzL2Rvd25yZXYueG1sRE/JasMwEL0X+g9iAr01cgqtgxvZlJRCrlmg14k1sUyl&#10;kbEU28nXR4VAbvN466yqyVkxUB9azwoW8wwEce11y42Cw/7ndQkiRGSN1jMpuFCAqnx+WmGh/chb&#10;GnaxESmEQ4EKTIxdIWWoDTkMc98RJ+7ke4cxwb6RuscxhTsr37LsQzpsOTUY7GhtqP7bnZ2C+nr+&#10;Xq7b4zBe89/8OBn7fmKr1Mts+voEEWmKD/HdvdFpfg7/v6QDZHk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cA4hjwAAAANsAAAAPAAAAAAAAAAAAAAAAAJcCAABkcnMvZG93bnJl&#10;di54bWxQSwUGAAAAAAQABAD1AAAAhAMAAAAA&#10;" filled="f" stroked="f">
                  <v:textbox inset=",7.2pt,,7.2pt">
                    <w:txbxContent>
                      <w:p w14:paraId="23955B7F" w14:textId="77777777" w:rsidR="008662FB" w:rsidRDefault="008662FB" w:rsidP="00483EAF">
                        <w:pPr>
                          <w:spacing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SANDRA M. PRENETA</w:t>
                        </w:r>
                      </w:p>
                      <w:p w14:paraId="33E3CBE3" w14:textId="77777777" w:rsidR="008662FB" w:rsidRPr="006765AE" w:rsidRDefault="008662FB" w:rsidP="00483EAF">
                        <w:pPr>
                          <w:spacing w:after="0"/>
                          <w:jc w:val="center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Assistant Principal</w:t>
                        </w:r>
                      </w:p>
                    </w:txbxContent>
                  </v:textbox>
                </v:shape>
                <v:shape id="Text Box 20" o:spid="_x0000_s1035" type="#_x0000_t202" style="position:absolute;left:114300;top:952500;width:65151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7B9EwAAA&#10;ANsAAAAPAAAAZHJzL2Rvd25yZXYueG1sRE/Pa8IwFL4L+x/CG3izycTJVhtlKIOdJtZN8PZonm2x&#10;eQlNZrv/3hwGO358v4vNaDtxoz60jjU8ZQoEceVMy7WGr+P77AVEiMgGO8ek4ZcCbNYPkwJz4wY+&#10;0K2MtUghHHLU0MTocylD1ZDFkDlPnLiL6y3GBPtamh6HFG47OVdqKS22nBoa9LRtqLqWP1bD9+fl&#10;fFqofb2zz35wo5JsX6XW08fxbQUi0hj/xX/uD6NhntanL+kHyP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S7B9EwAAAANsAAAAPAAAAAAAAAAAAAAAAAJcCAABkcnMvZG93bnJl&#10;di54bWxQSwUGAAAAAAQABAD1AAAAhAMAAAAA&#10;" filled="f" stroked="f">
                  <v:textbox>
                    <w:txbxContent>
                      <w:p w14:paraId="4F149349" w14:textId="77777777" w:rsidR="008662FB" w:rsidRPr="002E00BF" w:rsidRDefault="008662FB" w:rsidP="008662FB">
                        <w:pPr>
                          <w:jc w:val="center"/>
                          <w:rPr>
                            <w:rFonts w:eastAsia="Times New Roman" w:cs="Times New Roman"/>
                            <w:i/>
                            <w:sz w:val="18"/>
                            <w:szCs w:val="18"/>
                          </w:rPr>
                        </w:pPr>
                        <w:r w:rsidRPr="002E00BF">
                          <w:rPr>
                            <w:rFonts w:eastAsia="Times New Roman" w:cs="Times New Roman"/>
                            <w:bCs/>
                            <w:i/>
                            <w:color w:val="000000"/>
                            <w:sz w:val="18"/>
                            <w:szCs w:val="18"/>
                            <w:shd w:val="clear" w:color="auto" w:fill="FFFFFF"/>
                          </w:rPr>
                          <w:t>North Haven Public Schools Vision: As a result of their experience in the North Haven Public Schools, every student will acquire the skills necessary to meet the demands of the twenty-first century.</w:t>
                        </w:r>
                      </w:p>
                      <w:p w14:paraId="63632C1D" w14:textId="77777777" w:rsidR="008662FB" w:rsidRPr="002E00BF" w:rsidRDefault="008662FB" w:rsidP="008662F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D24D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B074DF" wp14:editId="3B807D75">
                <wp:simplePos x="0" y="0"/>
                <wp:positionH relativeFrom="column">
                  <wp:posOffset>3394710</wp:posOffset>
                </wp:positionH>
                <wp:positionV relativeFrom="paragraph">
                  <wp:posOffset>446405</wp:posOffset>
                </wp:positionV>
                <wp:extent cx="2628900" cy="513715"/>
                <wp:effectExtent l="0" t="0" r="0" b="0"/>
                <wp:wrapSquare wrapText="bothSides"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C8A8B" id="Text Box 9" o:spid="_x0000_s1026" type="#_x0000_t202" style="position:absolute;margin-left:267.3pt;margin-top:35.15pt;width:207pt;height:40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" filled="f" stroked="f">
                <v:textbox inset=",7.2pt,,7.2pt"/>
                <w10:wrap type="square"/>
              </v:shape>
            </w:pict>
          </mc:Fallback>
        </mc:AlternateContent>
      </w:r>
      <w:r w:rsidR="007D24D7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B59C174" wp14:editId="4D5F51B6">
                <wp:simplePos x="0" y="0"/>
                <wp:positionH relativeFrom="column">
                  <wp:posOffset>4845685</wp:posOffset>
                </wp:positionH>
                <wp:positionV relativeFrom="paragraph">
                  <wp:posOffset>1479550</wp:posOffset>
                </wp:positionV>
                <wp:extent cx="1485900" cy="457200"/>
                <wp:effectExtent l="0" t="0" r="0" b="0"/>
                <wp:wrapSquare wrapText="bothSides"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EB815" id="Text Box 7" o:spid="_x0000_s1026" type="#_x0000_t202" style="position:absolute;margin-left:381.55pt;margin-top:116.5pt;width:117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" filled="f" stroked="f">
                <v:textbox inset=",7.2pt,,7.2pt"/>
                <w10:wrap type="square"/>
              </v:shape>
            </w:pict>
          </mc:Fallback>
        </mc:AlternateContent>
      </w:r>
      <w:r w:rsidR="007D24D7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CCE9366" wp14:editId="7BF9998D">
                <wp:simplePos x="0" y="0"/>
                <wp:positionH relativeFrom="column">
                  <wp:posOffset>3245485</wp:posOffset>
                </wp:positionH>
                <wp:positionV relativeFrom="paragraph">
                  <wp:posOffset>1479550</wp:posOffset>
                </wp:positionV>
                <wp:extent cx="1485900" cy="457200"/>
                <wp:effectExtent l="0" t="0" r="0" b="0"/>
                <wp:wrapSquare wrapText="bothSides"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3F8FC" id="Text Box 6" o:spid="_x0000_s1026" type="#_x0000_t202" style="position:absolute;margin-left:255.55pt;margin-top:116.5pt;width:117pt;height:3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" filled="f" stroked="f">
                <v:textbox inset=",7.2pt,,7.2pt"/>
                <w10:wrap type="square"/>
              </v:shape>
            </w:pict>
          </mc:Fallback>
        </mc:AlternateContent>
      </w:r>
    </w:p>
    <w:p w14:paraId="0BF2D98A" w14:textId="77777777" w:rsidR="00FD6D3B" w:rsidRDefault="00FD6D3B" w:rsidP="00D266C2">
      <w:pPr>
        <w:spacing w:after="240"/>
      </w:pPr>
    </w:p>
    <w:p w14:paraId="7E903D33" w14:textId="77777777" w:rsidR="00FD6D3B" w:rsidRDefault="00FD6D3B" w:rsidP="00D266C2">
      <w:pPr>
        <w:spacing w:after="240"/>
      </w:pPr>
    </w:p>
    <w:p w14:paraId="7E88C4F6" w14:textId="77777777" w:rsidR="00FD6D3B" w:rsidRDefault="00FD6D3B" w:rsidP="00D266C2">
      <w:pPr>
        <w:spacing w:after="240"/>
      </w:pPr>
    </w:p>
    <w:p w14:paraId="5FF8FFE3" w14:textId="77777777" w:rsidR="008662FB" w:rsidRDefault="008662FB" w:rsidP="00720EC2">
      <w:pPr>
        <w:spacing w:after="0"/>
      </w:pPr>
    </w:p>
    <w:p w14:paraId="6E7D7E4E" w14:textId="77777777" w:rsidR="00A6475B" w:rsidRDefault="00A6475B" w:rsidP="00720EC2">
      <w:pPr>
        <w:spacing w:after="0"/>
      </w:pPr>
    </w:p>
    <w:p w14:paraId="5F63642E" w14:textId="77777777" w:rsidR="00A6475B" w:rsidRDefault="00A6475B" w:rsidP="00720EC2">
      <w:pPr>
        <w:spacing w:after="0"/>
      </w:pPr>
    </w:p>
    <w:p w14:paraId="74415551" w14:textId="77777777" w:rsidR="00D50679" w:rsidRPr="00D50679" w:rsidRDefault="00D50679" w:rsidP="00D50679">
      <w:pPr>
        <w:spacing w:after="0"/>
        <w:rPr>
          <w:sz w:val="20"/>
        </w:rPr>
      </w:pPr>
      <w:r w:rsidRPr="00D50679">
        <w:rPr>
          <w:sz w:val="20"/>
        </w:rPr>
        <w:t>Dear Parent/Guardian:</w:t>
      </w:r>
    </w:p>
    <w:p w14:paraId="7F65E8C8" w14:textId="77777777" w:rsidR="00D50679" w:rsidRDefault="00D50679" w:rsidP="00D50679">
      <w:pPr>
        <w:spacing w:after="0"/>
        <w:rPr>
          <w:sz w:val="20"/>
        </w:rPr>
      </w:pPr>
    </w:p>
    <w:p w14:paraId="1B20F646" w14:textId="0B98323F" w:rsidR="00D50679" w:rsidRPr="00D50679" w:rsidRDefault="00D50679" w:rsidP="00D50679">
      <w:pPr>
        <w:spacing w:after="0"/>
        <w:jc w:val="both"/>
        <w:rPr>
          <w:sz w:val="20"/>
        </w:rPr>
      </w:pPr>
      <w:r w:rsidRPr="00D50679">
        <w:rPr>
          <w:sz w:val="20"/>
        </w:rPr>
        <w:t xml:space="preserve">The North Haven School District is pleased to provide all students in grades </w:t>
      </w:r>
      <w:r>
        <w:rPr>
          <w:sz w:val="20"/>
        </w:rPr>
        <w:t xml:space="preserve">6-12 access to Microsoft Office </w:t>
      </w:r>
      <w:r w:rsidRPr="00D50679">
        <w:rPr>
          <w:sz w:val="20"/>
        </w:rPr>
        <w:t>365</w:t>
      </w:r>
      <w:r>
        <w:rPr>
          <w:sz w:val="20"/>
        </w:rPr>
        <w:t xml:space="preserve"> </w:t>
      </w:r>
      <w:r w:rsidRPr="00D50679">
        <w:rPr>
          <w:sz w:val="20"/>
        </w:rPr>
        <w:t>for Education.</w:t>
      </w:r>
    </w:p>
    <w:p w14:paraId="68CC4452" w14:textId="77777777" w:rsidR="00D50679" w:rsidRDefault="00D50679" w:rsidP="00D50679">
      <w:pPr>
        <w:spacing w:after="0"/>
        <w:jc w:val="both"/>
        <w:rPr>
          <w:sz w:val="20"/>
        </w:rPr>
      </w:pPr>
    </w:p>
    <w:p w14:paraId="69CF7BB8" w14:textId="7714B97B" w:rsidR="00D50679" w:rsidRPr="00D50679" w:rsidRDefault="00D50679" w:rsidP="00D50679">
      <w:pPr>
        <w:spacing w:after="0"/>
        <w:jc w:val="both"/>
        <w:rPr>
          <w:sz w:val="20"/>
        </w:rPr>
      </w:pPr>
      <w:r w:rsidRPr="00D50679">
        <w:rPr>
          <w:sz w:val="20"/>
        </w:rPr>
        <w:t>Office 365 provides the potential to improve the way our staff and students create, share and collaborate with</w:t>
      </w:r>
      <w:r>
        <w:rPr>
          <w:sz w:val="20"/>
        </w:rPr>
        <w:t xml:space="preserve"> </w:t>
      </w:r>
      <w:r w:rsidRPr="00D50679">
        <w:rPr>
          <w:sz w:val="20"/>
        </w:rPr>
        <w:t>each other. Microsoft Office 365 for Education will provide students anytime, anywhere access to the Microsoft</w:t>
      </w:r>
      <w:r>
        <w:rPr>
          <w:sz w:val="20"/>
        </w:rPr>
        <w:t xml:space="preserve"> </w:t>
      </w:r>
      <w:r w:rsidRPr="00D50679">
        <w:rPr>
          <w:sz w:val="20"/>
        </w:rPr>
        <w:t>Office Web Apps for Word, PowerPoint, Excel, and OneNote, as well as One Drive for document storage, and the</w:t>
      </w:r>
      <w:r>
        <w:rPr>
          <w:sz w:val="20"/>
        </w:rPr>
        <w:t xml:space="preserve"> </w:t>
      </w:r>
      <w:r w:rsidRPr="00D50679">
        <w:rPr>
          <w:sz w:val="20"/>
        </w:rPr>
        <w:t>Outlook Email Web App in a “closed campus” email environment, which means that students will only be able to</w:t>
      </w:r>
      <w:r>
        <w:rPr>
          <w:sz w:val="20"/>
        </w:rPr>
        <w:t xml:space="preserve"> </w:t>
      </w:r>
      <w:r w:rsidRPr="00D50679">
        <w:rPr>
          <w:sz w:val="20"/>
        </w:rPr>
        <w:t>send or receive emails with-in our District’s email domain (@north-haven.k12.ct.us).</w:t>
      </w:r>
    </w:p>
    <w:p w14:paraId="03A04F8C" w14:textId="77777777" w:rsidR="00D50679" w:rsidRDefault="00D50679" w:rsidP="00D50679">
      <w:pPr>
        <w:spacing w:after="0"/>
        <w:jc w:val="both"/>
        <w:rPr>
          <w:sz w:val="20"/>
        </w:rPr>
      </w:pPr>
    </w:p>
    <w:p w14:paraId="57CA3B4D" w14:textId="28BD7D72" w:rsidR="00D50679" w:rsidRPr="00D50679" w:rsidRDefault="00D50679" w:rsidP="00D50679">
      <w:pPr>
        <w:spacing w:after="0"/>
        <w:jc w:val="both"/>
        <w:rPr>
          <w:sz w:val="20"/>
        </w:rPr>
      </w:pPr>
      <w:r w:rsidRPr="00D50679">
        <w:rPr>
          <w:sz w:val="20"/>
        </w:rPr>
        <w:t>In order to log in to Microsoft Office 365 for Education, students will need to point their browser to</w:t>
      </w:r>
      <w:r>
        <w:rPr>
          <w:sz w:val="20"/>
        </w:rPr>
        <w:t>:</w:t>
      </w:r>
    </w:p>
    <w:p w14:paraId="0882441A" w14:textId="280E7654" w:rsidR="00D50679" w:rsidRDefault="0019425E" w:rsidP="00D50679">
      <w:pPr>
        <w:spacing w:after="0"/>
        <w:jc w:val="both"/>
        <w:rPr>
          <w:sz w:val="20"/>
        </w:rPr>
      </w:pPr>
      <w:hyperlink r:id="rId10" w:history="1">
        <w:r w:rsidR="00D50679" w:rsidRPr="00995501">
          <w:rPr>
            <w:rStyle w:val="Hyperlink"/>
            <w:sz w:val="20"/>
          </w:rPr>
          <w:t>http://portal.microsoftonline.com</w:t>
        </w:r>
      </w:hyperlink>
      <w:r w:rsidR="00D50679">
        <w:rPr>
          <w:sz w:val="20"/>
        </w:rPr>
        <w:t xml:space="preserve"> </w:t>
      </w:r>
    </w:p>
    <w:p w14:paraId="7CD59051" w14:textId="77777777" w:rsidR="00D50679" w:rsidRDefault="00D50679" w:rsidP="00D50679">
      <w:pPr>
        <w:spacing w:after="0"/>
        <w:jc w:val="both"/>
        <w:rPr>
          <w:sz w:val="20"/>
        </w:rPr>
      </w:pPr>
    </w:p>
    <w:p w14:paraId="54980A23" w14:textId="1DB41679" w:rsidR="00D50679" w:rsidRPr="00D50679" w:rsidRDefault="00D50679" w:rsidP="00D50679">
      <w:pPr>
        <w:spacing w:after="0"/>
        <w:jc w:val="both"/>
        <w:rPr>
          <w:sz w:val="20"/>
        </w:rPr>
      </w:pPr>
      <w:r w:rsidRPr="00D50679">
        <w:rPr>
          <w:sz w:val="20"/>
        </w:rPr>
        <w:t>The student’s username/email address will be his/her last name followed</w:t>
      </w:r>
      <w:r>
        <w:rPr>
          <w:sz w:val="20"/>
        </w:rPr>
        <w:t xml:space="preserve"> </w:t>
      </w:r>
      <w:r w:rsidRPr="00D50679">
        <w:rPr>
          <w:sz w:val="20"/>
        </w:rPr>
        <w:t>immediately by the first name. The password will be the student’s entire ID number</w:t>
      </w:r>
      <w:r w:rsidR="00E0266A">
        <w:rPr>
          <w:sz w:val="20"/>
        </w:rPr>
        <w:t xml:space="preserve"> (same a s lunch PIN code)</w:t>
      </w:r>
      <w:bookmarkStart w:id="0" w:name="_GoBack"/>
      <w:bookmarkEnd w:id="0"/>
      <w:r w:rsidRPr="00D50679">
        <w:rPr>
          <w:sz w:val="20"/>
        </w:rPr>
        <w:t xml:space="preserve"> until updated or changed.</w:t>
      </w:r>
    </w:p>
    <w:p w14:paraId="3C655BF4" w14:textId="77777777" w:rsidR="00D50679" w:rsidRDefault="00D50679" w:rsidP="00D50679">
      <w:pPr>
        <w:spacing w:after="0"/>
        <w:jc w:val="both"/>
        <w:rPr>
          <w:sz w:val="20"/>
        </w:rPr>
      </w:pPr>
    </w:p>
    <w:p w14:paraId="2F2DAD85" w14:textId="294DCCFB" w:rsidR="00D50679" w:rsidRPr="00D50679" w:rsidRDefault="00D50679" w:rsidP="00D50679">
      <w:pPr>
        <w:spacing w:after="0"/>
        <w:jc w:val="both"/>
        <w:rPr>
          <w:sz w:val="20"/>
        </w:rPr>
      </w:pPr>
      <w:r w:rsidRPr="00D50679">
        <w:rPr>
          <w:sz w:val="20"/>
        </w:rPr>
        <w:t>If you do not want your child to be assigned a Microsoft 365 account as discussed above, please return this form</w:t>
      </w:r>
      <w:r>
        <w:rPr>
          <w:sz w:val="20"/>
        </w:rPr>
        <w:t xml:space="preserve"> </w:t>
      </w:r>
      <w:r w:rsidRPr="00D50679">
        <w:rPr>
          <w:sz w:val="20"/>
        </w:rPr>
        <w:t>no later than November 10, 201</w:t>
      </w:r>
      <w:r>
        <w:rPr>
          <w:sz w:val="20"/>
        </w:rPr>
        <w:t>6</w:t>
      </w:r>
      <w:r w:rsidRPr="00D50679">
        <w:rPr>
          <w:sz w:val="20"/>
        </w:rPr>
        <w:t>. If we do not receive this back, your student will automatically be assigned an</w:t>
      </w:r>
      <w:r>
        <w:rPr>
          <w:sz w:val="20"/>
        </w:rPr>
        <w:t xml:space="preserve"> </w:t>
      </w:r>
      <w:r w:rsidRPr="00D50679">
        <w:rPr>
          <w:sz w:val="20"/>
        </w:rPr>
        <w:t>account. Please further understand that at any time, you can ask for your child’s account to be removed by</w:t>
      </w:r>
      <w:r>
        <w:rPr>
          <w:sz w:val="20"/>
        </w:rPr>
        <w:t xml:space="preserve"> </w:t>
      </w:r>
      <w:r w:rsidRPr="00D50679">
        <w:rPr>
          <w:sz w:val="20"/>
        </w:rPr>
        <w:t>submitting a request in writing.</w:t>
      </w:r>
    </w:p>
    <w:p w14:paraId="1E18E712" w14:textId="77777777" w:rsidR="00D50679" w:rsidRDefault="00D50679" w:rsidP="00D50679">
      <w:pPr>
        <w:spacing w:after="0"/>
        <w:rPr>
          <w:sz w:val="20"/>
        </w:rPr>
      </w:pPr>
    </w:p>
    <w:p w14:paraId="3D177D0F" w14:textId="08C1B7FB" w:rsidR="00D50679" w:rsidRPr="00D50679" w:rsidRDefault="00D50679" w:rsidP="00D50679">
      <w:pPr>
        <w:spacing w:after="0"/>
        <w:rPr>
          <w:sz w:val="20"/>
          <w14:textOutline w14:w="6350" w14:cap="rnd" w14:cmpd="sng" w14:algn="ctr">
            <w14:solidFill>
              <w14:schemeClr w14:val="tx1"/>
            </w14:solidFill>
            <w14:prstDash w14:val="dash"/>
            <w14:bevel/>
          </w14:textOutline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BBBD80" wp14:editId="31565389">
                <wp:simplePos x="0" y="0"/>
                <wp:positionH relativeFrom="column">
                  <wp:posOffset>-58859</wp:posOffset>
                </wp:positionH>
                <wp:positionV relativeFrom="paragraph">
                  <wp:posOffset>135166</wp:posOffset>
                </wp:positionV>
                <wp:extent cx="6629204" cy="0"/>
                <wp:effectExtent l="0" t="0" r="26035" b="254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204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AA09E7" id="Straight Connector 7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65pt,10.65pt" to="517.35pt,1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" strokecolor="black [3213]" strokeweight=".5pt">
                <v:stroke dashstyle="dash"/>
              </v:line>
            </w:pict>
          </mc:Fallback>
        </mc:AlternateContent>
      </w:r>
    </w:p>
    <w:p w14:paraId="57CF86F6" w14:textId="77777777" w:rsidR="00D50679" w:rsidRDefault="00D50679" w:rsidP="00D50679">
      <w:pPr>
        <w:spacing w:after="0"/>
        <w:rPr>
          <w:sz w:val="20"/>
        </w:rPr>
      </w:pPr>
    </w:p>
    <w:p w14:paraId="06668151" w14:textId="7331159F" w:rsidR="00D50679" w:rsidRPr="00D50679" w:rsidRDefault="00D50679" w:rsidP="00D50679">
      <w:pPr>
        <w:spacing w:after="0"/>
        <w:rPr>
          <w:sz w:val="20"/>
        </w:rPr>
      </w:pPr>
      <w:r w:rsidRPr="00D50679">
        <w:rPr>
          <w:sz w:val="20"/>
        </w:rPr>
        <w:t>Please do not assign my student a Microsoft 365 account for the 201</w:t>
      </w:r>
      <w:r>
        <w:rPr>
          <w:sz w:val="20"/>
        </w:rPr>
        <w:t>6</w:t>
      </w:r>
      <w:r w:rsidRPr="00D50679">
        <w:rPr>
          <w:sz w:val="20"/>
        </w:rPr>
        <w:t>-201</w:t>
      </w:r>
      <w:r>
        <w:rPr>
          <w:sz w:val="20"/>
        </w:rPr>
        <w:t>7</w:t>
      </w:r>
      <w:r w:rsidRPr="00D50679">
        <w:rPr>
          <w:sz w:val="20"/>
        </w:rPr>
        <w:t xml:space="preserve"> school year.</w:t>
      </w:r>
    </w:p>
    <w:p w14:paraId="4F795D30" w14:textId="77777777" w:rsidR="00D50679" w:rsidRDefault="00D50679" w:rsidP="00D50679">
      <w:pPr>
        <w:spacing w:after="0"/>
        <w:rPr>
          <w:sz w:val="20"/>
        </w:rPr>
      </w:pPr>
    </w:p>
    <w:p w14:paraId="3B5C2E9A" w14:textId="77777777" w:rsidR="00C12644" w:rsidRDefault="00C12644" w:rsidP="00D50679">
      <w:pPr>
        <w:spacing w:after="0"/>
        <w:rPr>
          <w:sz w:val="20"/>
        </w:rPr>
      </w:pPr>
    </w:p>
    <w:p w14:paraId="257BA42B" w14:textId="17D120DE" w:rsidR="00D50679" w:rsidRPr="00D50679" w:rsidRDefault="00D50679" w:rsidP="00D50679">
      <w:pPr>
        <w:spacing w:after="0"/>
        <w:rPr>
          <w:sz w:val="20"/>
        </w:rPr>
      </w:pPr>
      <w:r w:rsidRPr="00D50679">
        <w:rPr>
          <w:sz w:val="20"/>
        </w:rPr>
        <w:t>Students Name _________________________</w:t>
      </w:r>
      <w:r>
        <w:rPr>
          <w:sz w:val="20"/>
        </w:rPr>
        <w:t>_________________________________</w:t>
      </w:r>
      <w:r w:rsidRPr="00D50679">
        <w:rPr>
          <w:sz w:val="20"/>
        </w:rPr>
        <w:t>_______________</w:t>
      </w:r>
      <w:r>
        <w:rPr>
          <w:sz w:val="20"/>
        </w:rPr>
        <w:tab/>
        <w:t>Grade ___________</w:t>
      </w:r>
    </w:p>
    <w:p w14:paraId="7DF8E1C3" w14:textId="77777777" w:rsidR="00D50679" w:rsidRDefault="00D50679" w:rsidP="00D50679">
      <w:pPr>
        <w:spacing w:after="0"/>
        <w:rPr>
          <w:sz w:val="20"/>
        </w:rPr>
      </w:pPr>
    </w:p>
    <w:p w14:paraId="4FF9E22F" w14:textId="77777777" w:rsidR="00D50679" w:rsidRDefault="00D50679" w:rsidP="00D50679">
      <w:pPr>
        <w:spacing w:after="0"/>
        <w:rPr>
          <w:sz w:val="20"/>
        </w:rPr>
      </w:pPr>
    </w:p>
    <w:p w14:paraId="282373CD" w14:textId="4CE6ACA7" w:rsidR="00D50679" w:rsidRDefault="00D50679" w:rsidP="00D50679">
      <w:pPr>
        <w:spacing w:after="0"/>
        <w:rPr>
          <w:sz w:val="20"/>
        </w:rPr>
      </w:pPr>
      <w:r w:rsidRPr="00D50679">
        <w:rPr>
          <w:sz w:val="20"/>
        </w:rPr>
        <w:t>Parent/Guardian’s signature ______________________</w:t>
      </w:r>
      <w:r>
        <w:rPr>
          <w:sz w:val="20"/>
        </w:rPr>
        <w:t>________________________</w:t>
      </w:r>
      <w:r w:rsidRPr="00D50679">
        <w:rPr>
          <w:sz w:val="20"/>
        </w:rPr>
        <w:t xml:space="preserve">________ </w:t>
      </w:r>
      <w:r>
        <w:rPr>
          <w:sz w:val="20"/>
        </w:rPr>
        <w:tab/>
      </w:r>
      <w:r w:rsidRPr="00D50679">
        <w:rPr>
          <w:sz w:val="20"/>
        </w:rPr>
        <w:t>Date ________________</w:t>
      </w:r>
      <w:r>
        <w:rPr>
          <w:sz w:val="20"/>
        </w:rPr>
        <w:t>____</w:t>
      </w:r>
      <w:r w:rsidRPr="00D50679">
        <w:rPr>
          <w:sz w:val="20"/>
        </w:rPr>
        <w:t>____</w:t>
      </w:r>
    </w:p>
    <w:p w14:paraId="6B10A95E" w14:textId="77777777" w:rsidR="00D50679" w:rsidRDefault="00D50679" w:rsidP="00D50679">
      <w:pPr>
        <w:spacing w:after="0"/>
        <w:rPr>
          <w:sz w:val="20"/>
        </w:rPr>
      </w:pPr>
    </w:p>
    <w:p w14:paraId="40671817" w14:textId="77777777" w:rsidR="00D50679" w:rsidRDefault="00D50679" w:rsidP="00D50679">
      <w:pPr>
        <w:spacing w:after="0"/>
        <w:rPr>
          <w:sz w:val="20"/>
        </w:rPr>
      </w:pPr>
    </w:p>
    <w:p w14:paraId="4E13FD3A" w14:textId="77777777" w:rsidR="00D50679" w:rsidRDefault="00D50679" w:rsidP="00D50679">
      <w:pPr>
        <w:spacing w:after="0"/>
        <w:rPr>
          <w:sz w:val="20"/>
        </w:rPr>
      </w:pPr>
    </w:p>
    <w:p w14:paraId="6FE66FDC" w14:textId="77777777" w:rsidR="00D50679" w:rsidRDefault="00D50679" w:rsidP="00D50679">
      <w:pPr>
        <w:spacing w:after="0"/>
        <w:rPr>
          <w:sz w:val="20"/>
        </w:rPr>
      </w:pPr>
    </w:p>
    <w:p w14:paraId="03071DA5" w14:textId="731E4381" w:rsidR="00C36026" w:rsidRPr="00DF6615" w:rsidRDefault="00D266C2" w:rsidP="00D50679">
      <w:pPr>
        <w:spacing w:after="0"/>
        <w:rPr>
          <w:sz w:val="20"/>
        </w:rPr>
      </w:pPr>
      <w:r w:rsidRPr="00DF6615">
        <w:rPr>
          <w:sz w:val="20"/>
        </w:rPr>
        <w:t>Sincerely,</w:t>
      </w:r>
    </w:p>
    <w:p w14:paraId="4308E9C1" w14:textId="77777777" w:rsidR="0082474F" w:rsidRPr="00DF6615" w:rsidRDefault="00C36026" w:rsidP="00720EC2">
      <w:pPr>
        <w:tabs>
          <w:tab w:val="left" w:pos="3020"/>
        </w:tabs>
        <w:spacing w:after="0"/>
        <w:rPr>
          <w:sz w:val="20"/>
        </w:rPr>
      </w:pPr>
      <w:r w:rsidRPr="00DF6615">
        <w:rPr>
          <w:noProof/>
          <w:sz w:val="20"/>
        </w:rPr>
        <w:drawing>
          <wp:inline distT="0" distB="0" distL="0" distR="0" wp14:anchorId="3184ACD6" wp14:editId="49E755E6">
            <wp:extent cx="930366" cy="685800"/>
            <wp:effectExtent l="25400" t="0" r="9434" b="0"/>
            <wp:docPr id="1" name="Picture 1" descr="Russ Signature Small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 Signature Small.tif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0366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C6E67" w14:textId="77777777" w:rsidR="00A470B5" w:rsidRPr="00DF6615" w:rsidRDefault="00C36026" w:rsidP="00720EC2">
      <w:pPr>
        <w:spacing w:after="0"/>
        <w:rPr>
          <w:sz w:val="20"/>
        </w:rPr>
      </w:pPr>
      <w:r w:rsidRPr="00DF6615">
        <w:rPr>
          <w:sz w:val="20"/>
        </w:rPr>
        <w:t>Russell J. Dallai</w:t>
      </w:r>
      <w:r w:rsidR="00A24CFA" w:rsidRPr="00DF6615">
        <w:rPr>
          <w:sz w:val="20"/>
        </w:rPr>
        <w:t>, Ed.D.</w:t>
      </w:r>
    </w:p>
    <w:p w14:paraId="3A24355E" w14:textId="77777777" w:rsidR="00A24CFA" w:rsidRPr="00DF6615" w:rsidRDefault="00A24CFA" w:rsidP="00720EC2">
      <w:pPr>
        <w:spacing w:after="0"/>
        <w:rPr>
          <w:sz w:val="20"/>
        </w:rPr>
      </w:pPr>
      <w:r w:rsidRPr="00DF6615">
        <w:rPr>
          <w:sz w:val="20"/>
        </w:rPr>
        <w:t>Principal</w:t>
      </w:r>
    </w:p>
    <w:p w14:paraId="4CB55FA6" w14:textId="7728861D" w:rsidR="00A24CFA" w:rsidRDefault="00A24CFA" w:rsidP="00B12915">
      <w:pPr>
        <w:rPr>
          <w:sz w:val="20"/>
        </w:rPr>
      </w:pPr>
    </w:p>
    <w:p w14:paraId="68ADF43A" w14:textId="690E0DD7" w:rsidR="00B12915" w:rsidRPr="00DF6615" w:rsidRDefault="00B12915" w:rsidP="00B12915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3843546" wp14:editId="3F0E22D3">
            <wp:extent cx="6634592" cy="8577580"/>
            <wp:effectExtent l="0" t="0" r="0" b="0"/>
            <wp:docPr id="2" name="Picture 2" descr="Student_Office%20365%20Direction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udent_Office%20365%20Directions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637" cy="858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2915" w:rsidRPr="00DF6615" w:rsidSect="00D50679">
      <w:pgSz w:w="12240" w:h="15840"/>
      <w:pgMar w:top="864" w:right="1206" w:bottom="1440" w:left="95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E615B3" w14:textId="77777777" w:rsidR="0019425E" w:rsidRDefault="0019425E">
      <w:pPr>
        <w:spacing w:after="0"/>
      </w:pPr>
      <w:r>
        <w:separator/>
      </w:r>
    </w:p>
  </w:endnote>
  <w:endnote w:type="continuationSeparator" w:id="0">
    <w:p w14:paraId="2569B948" w14:textId="77777777" w:rsidR="0019425E" w:rsidRDefault="0019425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4D"/>
    <w:family w:val="modern"/>
    <w:notTrueType/>
    <w:pitch w:val="fixed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14CA20" w14:textId="77777777" w:rsidR="0019425E" w:rsidRDefault="0019425E">
      <w:pPr>
        <w:spacing w:after="0"/>
      </w:pPr>
      <w:r>
        <w:separator/>
      </w:r>
    </w:p>
  </w:footnote>
  <w:footnote w:type="continuationSeparator" w:id="0">
    <w:p w14:paraId="5B2F49C1" w14:textId="77777777" w:rsidR="0019425E" w:rsidRDefault="0019425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83164F"/>
    <w:multiLevelType w:val="hybridMultilevel"/>
    <w:tmpl w:val="1A80EFE4"/>
    <w:lvl w:ilvl="0" w:tplc="F8AC6D5E">
      <w:numFmt w:val="bullet"/>
      <w:lvlText w:val="-"/>
      <w:lvlJc w:val="left"/>
      <w:pPr>
        <w:ind w:left="660" w:hanging="360"/>
      </w:pPr>
      <w:rPr>
        <w:rFonts w:ascii="Times" w:eastAsia="Times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hideSpellingErrors/>
  <w:hideGrammaticalErrors/>
  <w:activeWritingStyle w:appName="MSWord" w:lang="en-US" w:vendorID="64" w:dllVersion="131078" w:nlCheck="1" w:checkStyle="0"/>
  <w:attachedTemplate r:id="rId1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1A6"/>
    <w:rsid w:val="000A39D0"/>
    <w:rsid w:val="000D494F"/>
    <w:rsid w:val="00110BC8"/>
    <w:rsid w:val="001806A1"/>
    <w:rsid w:val="0018426C"/>
    <w:rsid w:val="0019425E"/>
    <w:rsid w:val="001F096D"/>
    <w:rsid w:val="0020102E"/>
    <w:rsid w:val="00236BCD"/>
    <w:rsid w:val="0026155F"/>
    <w:rsid w:val="002E00BF"/>
    <w:rsid w:val="003A53CD"/>
    <w:rsid w:val="003E2780"/>
    <w:rsid w:val="003F3807"/>
    <w:rsid w:val="00483EAF"/>
    <w:rsid w:val="005044CA"/>
    <w:rsid w:val="00571E71"/>
    <w:rsid w:val="005B29DC"/>
    <w:rsid w:val="0066503B"/>
    <w:rsid w:val="006733B4"/>
    <w:rsid w:val="006920FB"/>
    <w:rsid w:val="006A0A6F"/>
    <w:rsid w:val="006A51A6"/>
    <w:rsid w:val="006A5CDE"/>
    <w:rsid w:val="006C6967"/>
    <w:rsid w:val="006D0692"/>
    <w:rsid w:val="00720EC2"/>
    <w:rsid w:val="007D24D7"/>
    <w:rsid w:val="007F697D"/>
    <w:rsid w:val="0082474F"/>
    <w:rsid w:val="008662FB"/>
    <w:rsid w:val="0087635C"/>
    <w:rsid w:val="0088032E"/>
    <w:rsid w:val="008A7258"/>
    <w:rsid w:val="008C48A4"/>
    <w:rsid w:val="008E07E2"/>
    <w:rsid w:val="00926E1D"/>
    <w:rsid w:val="009439BF"/>
    <w:rsid w:val="00A24CFA"/>
    <w:rsid w:val="00A27E91"/>
    <w:rsid w:val="00A46720"/>
    <w:rsid w:val="00A470B5"/>
    <w:rsid w:val="00A6475B"/>
    <w:rsid w:val="00A71FBA"/>
    <w:rsid w:val="00AD72A8"/>
    <w:rsid w:val="00AE51CC"/>
    <w:rsid w:val="00B12915"/>
    <w:rsid w:val="00B16D4D"/>
    <w:rsid w:val="00B236B4"/>
    <w:rsid w:val="00B8241F"/>
    <w:rsid w:val="00B835D6"/>
    <w:rsid w:val="00BA211A"/>
    <w:rsid w:val="00BE7C26"/>
    <w:rsid w:val="00BF6100"/>
    <w:rsid w:val="00C12644"/>
    <w:rsid w:val="00C36026"/>
    <w:rsid w:val="00C36E76"/>
    <w:rsid w:val="00C56276"/>
    <w:rsid w:val="00D22AF4"/>
    <w:rsid w:val="00D266C2"/>
    <w:rsid w:val="00D50679"/>
    <w:rsid w:val="00DE6D08"/>
    <w:rsid w:val="00DF6615"/>
    <w:rsid w:val="00E00E53"/>
    <w:rsid w:val="00E0266A"/>
    <w:rsid w:val="00E44C48"/>
    <w:rsid w:val="00EA6B75"/>
    <w:rsid w:val="00EB22FD"/>
    <w:rsid w:val="00F02B15"/>
    <w:rsid w:val="00F17279"/>
    <w:rsid w:val="00FD6D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6B39AD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9266A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36FD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F36F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EF36FD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F36FD"/>
    <w:rPr>
      <w:sz w:val="24"/>
    </w:rPr>
  </w:style>
  <w:style w:type="paragraph" w:customStyle="1" w:styleId="DocumentLabel">
    <w:name w:val="Document Label"/>
    <w:next w:val="Normal"/>
    <w:rsid w:val="00BB1893"/>
    <w:pPr>
      <w:spacing w:before="140" w:after="540" w:line="600" w:lineRule="atLeast"/>
      <w:ind w:left="840"/>
    </w:pPr>
    <w:rPr>
      <w:rFonts w:ascii="Times" w:eastAsia="Times New Roman" w:hAnsi="Times" w:cs="Times New Roman"/>
      <w:sz w:val="60"/>
    </w:rPr>
  </w:style>
  <w:style w:type="paragraph" w:styleId="MessageHeader">
    <w:name w:val="Message Header"/>
    <w:basedOn w:val="BodyText"/>
    <w:link w:val="MessageHeaderChar"/>
    <w:rsid w:val="00BB1893"/>
    <w:pPr>
      <w:keepLines/>
      <w:spacing w:after="0" w:line="415" w:lineRule="atLeast"/>
      <w:ind w:left="1560" w:right="-360" w:hanging="720"/>
    </w:pPr>
    <w:rPr>
      <w:rFonts w:ascii="Times" w:eastAsia="Times New Roman" w:hAnsi="Times" w:cs="Times New Roman"/>
      <w:sz w:val="22"/>
    </w:rPr>
  </w:style>
  <w:style w:type="character" w:customStyle="1" w:styleId="MessageHeaderChar">
    <w:name w:val="Message Header Char"/>
    <w:basedOn w:val="DefaultParagraphFont"/>
    <w:link w:val="MessageHeader"/>
    <w:rsid w:val="00BB1893"/>
    <w:rPr>
      <w:rFonts w:ascii="Times" w:eastAsia="Times New Roman" w:hAnsi="Times" w:cs="Times New Roman"/>
      <w:sz w:val="22"/>
    </w:rPr>
  </w:style>
  <w:style w:type="paragraph" w:customStyle="1" w:styleId="MessageHeaderLast">
    <w:name w:val="Message Header Last"/>
    <w:basedOn w:val="MessageHeader"/>
    <w:next w:val="BodyText"/>
    <w:rsid w:val="00BB1893"/>
    <w:pPr>
      <w:pBdr>
        <w:bottom w:val="single" w:sz="6" w:space="22" w:color="auto"/>
      </w:pBdr>
      <w:spacing w:after="400"/>
    </w:pPr>
  </w:style>
  <w:style w:type="paragraph" w:styleId="BodyText">
    <w:name w:val="Body Text"/>
    <w:basedOn w:val="Normal"/>
    <w:link w:val="BodyTextChar"/>
    <w:uiPriority w:val="99"/>
    <w:semiHidden/>
    <w:unhideWhenUsed/>
    <w:rsid w:val="00BB189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B1893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39BF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9BF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0679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B12915"/>
    <w:pPr>
      <w:spacing w:after="0"/>
    </w:pPr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12915"/>
    <w:rPr>
      <w:rFonts w:ascii="Courier" w:hAnsi="Courier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90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tiff"/><Relationship Id="rId12" Type="http://schemas.openxmlformats.org/officeDocument/2006/relationships/image" Target="media/image3.em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png"/><Relationship Id="rId10" Type="http://schemas.openxmlformats.org/officeDocument/2006/relationships/hyperlink" Target="http://portal.microsoftonline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rdnh/Library/Group%20Containers/UBF8T346G9.Office/User%20Content.localized/Templates.localized/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219307-692F-814C-B6D5-DA04E7B17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Letterhead.dotx</Template>
  <TotalTime>2</TotalTime>
  <Pages>2</Pages>
  <Words>271</Words>
  <Characters>1551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NHHS</Company>
  <LinksUpToDate>false</LinksUpToDate>
  <CharactersWithSpaces>1819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Dallai.Russell</dc:creator>
  <cp:keywords/>
  <cp:lastModifiedBy>Pettola Andrew</cp:lastModifiedBy>
  <cp:revision>3</cp:revision>
  <cp:lastPrinted>2013-10-02T17:33:00Z</cp:lastPrinted>
  <dcterms:created xsi:type="dcterms:W3CDTF">2016-09-26T12:53:00Z</dcterms:created>
  <dcterms:modified xsi:type="dcterms:W3CDTF">2016-09-26T12:54:00Z</dcterms:modified>
</cp:coreProperties>
</file>