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9A08F" w14:textId="30ECC360" w:rsidR="008B5EB5" w:rsidRDefault="006377F6" w:rsidP="006377F6">
      <w:pPr>
        <w:jc w:val="center"/>
        <w:sectPr w:rsidR="008B5EB5">
          <w:headerReference w:type="default" r:id="rId9"/>
          <w:footerReference w:type="default" r:id="rId10"/>
          <w:headerReference w:type="first" r:id="rId11"/>
          <w:footerReference w:type="first" r:id="rId12"/>
          <w:pgSz w:w="12240" w:h="15840"/>
          <w:pgMar w:top="1080" w:right="576" w:bottom="1080" w:left="576" w:header="576" w:footer="576" w:gutter="0"/>
          <w:cols w:space="720"/>
          <w:titlePg/>
        </w:sectPr>
      </w:pPr>
      <w:r>
        <w:rPr>
          <w:noProof/>
        </w:rPr>
        <mc:AlternateContent>
          <mc:Choice Requires="wps">
            <w:drawing>
              <wp:anchor distT="0" distB="0" distL="114300" distR="114300" simplePos="0" relativeHeight="251658430" behindDoc="0" locked="0" layoutInCell="1" allowOverlap="1" wp14:anchorId="795D10F6" wp14:editId="45536334">
                <wp:simplePos x="0" y="0"/>
                <wp:positionH relativeFrom="page">
                  <wp:posOffset>5577839</wp:posOffset>
                </wp:positionH>
                <wp:positionV relativeFrom="page">
                  <wp:posOffset>3670300</wp:posOffset>
                </wp:positionV>
                <wp:extent cx="1798955" cy="2227580"/>
                <wp:effectExtent l="0" t="0" r="4445" b="7620"/>
                <wp:wrapTight wrapText="bothSides">
                  <wp:wrapPolygon edited="0">
                    <wp:start x="0" y="0"/>
                    <wp:lineTo x="0" y="21428"/>
                    <wp:lineTo x="21348" y="21428"/>
                    <wp:lineTo x="21348" y="0"/>
                    <wp:lineTo x="0" y="0"/>
                  </wp:wrapPolygon>
                </wp:wrapTight>
                <wp:docPr id="27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22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EEF527" w14:textId="2FC3161D" w:rsidR="00A12375" w:rsidRPr="008B5EB5" w:rsidRDefault="00A12375" w:rsidP="008B5EB5">
                            <w:pPr>
                              <w:pStyle w:val="BodyText3"/>
                              <w:rPr>
                                <w:sz w:val="24"/>
                                <w:szCs w:val="24"/>
                              </w:rPr>
                            </w:pPr>
                            <w:r>
                              <w:rPr>
                                <w:sz w:val="24"/>
                                <w:szCs w:val="24"/>
                              </w:rPr>
                              <w:t>We have 3 ELL teachers, 4 classroom teachers who have been trained extensively in quality teaching for ELLs, and one part-time staff member who assists in teaching ELLs.</w:t>
                            </w:r>
                            <w:r w:rsidR="006377F6">
                              <w:rPr>
                                <w:sz w:val="24"/>
                                <w:szCs w:val="24"/>
                              </w:rPr>
                              <w:t xml:space="preserve"> We also have a full time Spanish teacher as part of the Language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6" o:spid="_x0000_s1026" type="#_x0000_t202" style="position:absolute;left:0;text-align:left;margin-left:439.2pt;margin-top:289pt;width:141.65pt;height:175.4pt;z-index:251658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" filled="f" stroked="f">
                <v:textbox inset="0,0,0,0">
                  <w:txbxContent>
                    <w:p w14:paraId="10EEF527" w14:textId="2FC3161D" w:rsidR="00A12375" w:rsidRPr="008B5EB5" w:rsidRDefault="00A12375" w:rsidP="008B5EB5">
                      <w:pPr>
                        <w:pStyle w:val="BodyText3"/>
                        <w:rPr>
                          <w:sz w:val="24"/>
                          <w:szCs w:val="24"/>
                        </w:rPr>
                      </w:pPr>
                      <w:r>
                        <w:rPr>
                          <w:sz w:val="24"/>
                          <w:szCs w:val="24"/>
                        </w:rPr>
                        <w:t>We have 3 ELL teachers, 4 classroom teachers who have been trained extensively in quality teaching for ELLs, and one part-time staff member who assists in teaching ELLs.</w:t>
                      </w:r>
                      <w:r w:rsidR="006377F6">
                        <w:rPr>
                          <w:sz w:val="24"/>
                          <w:szCs w:val="24"/>
                        </w:rPr>
                        <w:t xml:space="preserve"> We also have a full time Spanish teacher as part of the Language Team.</w:t>
                      </w:r>
                    </w:p>
                  </w:txbxContent>
                </v:textbox>
                <w10:wrap type="tight" anchorx="page" anchory="page"/>
              </v:shape>
            </w:pict>
          </mc:Fallback>
        </mc:AlternateContent>
      </w:r>
      <w:r>
        <w:rPr>
          <w:noProof/>
        </w:rPr>
        <mc:AlternateContent>
          <mc:Choice Requires="wps">
            <w:drawing>
              <wp:anchor distT="0" distB="0" distL="114300" distR="114300" simplePos="0" relativeHeight="251658432" behindDoc="0" locked="0" layoutInCell="1" allowOverlap="1" wp14:anchorId="6AF55466" wp14:editId="2568837B">
                <wp:simplePos x="0" y="0"/>
                <wp:positionH relativeFrom="page">
                  <wp:posOffset>5648960</wp:posOffset>
                </wp:positionH>
                <wp:positionV relativeFrom="page">
                  <wp:posOffset>5777230</wp:posOffset>
                </wp:positionV>
                <wp:extent cx="1645920" cy="120015"/>
                <wp:effectExtent l="0" t="0" r="5080" b="6985"/>
                <wp:wrapTight wrapText="bothSides">
                  <wp:wrapPolygon edited="0">
                    <wp:start x="0" y="0"/>
                    <wp:lineTo x="0" y="18286"/>
                    <wp:lineTo x="21333" y="18286"/>
                    <wp:lineTo x="21333" y="0"/>
                    <wp:lineTo x="0" y="0"/>
                  </wp:wrapPolygon>
                </wp:wrapTight>
                <wp:docPr id="26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1DA6AD" w14:textId="1C5153C9" w:rsidR="00A12375" w:rsidRDefault="00A12375" w:rsidP="008B5EB5">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27" type="#_x0000_t202" style="position:absolute;left:0;text-align:left;margin-left:444.8pt;margin-top:454.9pt;width:129.6pt;height:9.45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" filled="f" stroked="f">
                <v:textbox inset="0,0,0,0">
                  <w:txbxContent>
                    <w:p w14:paraId="241DA6AD" w14:textId="1C5153C9" w:rsidR="00A12375" w:rsidRDefault="00A12375" w:rsidP="008B5EB5">
                      <w:pPr>
                        <w:pStyle w:val="BodyText3"/>
                      </w:pPr>
                    </w:p>
                  </w:txbxContent>
                </v:textbox>
                <w10:wrap type="tight" anchorx="page" anchory="page"/>
              </v:shape>
            </w:pict>
          </mc:Fallback>
        </mc:AlternateContent>
      </w:r>
      <w:r>
        <w:rPr>
          <w:noProof/>
        </w:rPr>
        <mc:AlternateContent>
          <mc:Choice Requires="wps">
            <w:drawing>
              <wp:anchor distT="0" distB="0" distL="114300" distR="114300" simplePos="0" relativeHeight="251664625" behindDoc="0" locked="0" layoutInCell="1" allowOverlap="1" wp14:anchorId="4F194A94" wp14:editId="38E82344">
                <wp:simplePos x="0" y="0"/>
                <wp:positionH relativeFrom="page">
                  <wp:posOffset>330200</wp:posOffset>
                </wp:positionH>
                <wp:positionV relativeFrom="page">
                  <wp:posOffset>5190490</wp:posOffset>
                </wp:positionV>
                <wp:extent cx="2694940" cy="851535"/>
                <wp:effectExtent l="0" t="0" r="0" b="12065"/>
                <wp:wrapThrough wrapText="bothSides">
                  <wp:wrapPolygon edited="0">
                    <wp:start x="204" y="0"/>
                    <wp:lineTo x="204" y="21262"/>
                    <wp:lineTo x="21172" y="21262"/>
                    <wp:lineTo x="21172" y="0"/>
                    <wp:lineTo x="204" y="0"/>
                  </wp:wrapPolygon>
                </wp:wrapThrough>
                <wp:docPr id="285" name="Text Box 285"/>
                <wp:cNvGraphicFramePr/>
                <a:graphic xmlns:a="http://schemas.openxmlformats.org/drawingml/2006/main">
                  <a:graphicData uri="http://schemas.microsoft.com/office/word/2010/wordprocessingShape">
                    <wps:wsp>
                      <wps:cNvSpPr txBox="1"/>
                      <wps:spPr>
                        <a:xfrm>
                          <a:off x="0" y="0"/>
                          <a:ext cx="2694940" cy="8515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5371C2" w14:textId="60649E98" w:rsidR="00046C02" w:rsidRDefault="00046C02">
                            <w:r>
                              <w:t>Two PCS Alumni Students</w:t>
                            </w:r>
                            <w:r w:rsidR="006377F6">
                              <w:t xml:space="preserve"> (at graduation last May)</w:t>
                            </w:r>
                            <w:r>
                              <w:t xml:space="preserve"> who were in the ELL Program. Both are doing great in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28" type="#_x0000_t202" style="position:absolute;left:0;text-align:left;margin-left:26pt;margin-top:408.7pt;width:212.2pt;height:67.05pt;z-index:251664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DndUCAAAh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" mv:complextextbox="1" filled="f" stroked="f">
                <v:textbox>
                  <w:txbxContent>
                    <w:p w14:paraId="265371C2" w14:textId="60649E98" w:rsidR="00046C02" w:rsidRDefault="00046C02">
                      <w:r>
                        <w:t>Two PCS Alumni Students</w:t>
                      </w:r>
                      <w:r w:rsidR="006377F6">
                        <w:t xml:space="preserve"> (at graduation last May)</w:t>
                      </w:r>
                      <w:r>
                        <w:t xml:space="preserve"> who were in the ELL Program. Both are doing great in High School!</w:t>
                      </w:r>
                    </w:p>
                  </w:txbxContent>
                </v:textbox>
                <w10:wrap type="through" anchorx="page" anchory="page"/>
              </v:shape>
            </w:pict>
          </mc:Fallback>
        </mc:AlternateContent>
      </w:r>
      <w:r>
        <w:rPr>
          <w:noProof/>
        </w:rPr>
        <w:drawing>
          <wp:anchor distT="0" distB="0" distL="114300" distR="114300" simplePos="0" relativeHeight="251663601" behindDoc="0" locked="0" layoutInCell="1" allowOverlap="1" wp14:anchorId="65B00486" wp14:editId="7FE87192">
            <wp:simplePos x="0" y="0"/>
            <wp:positionH relativeFrom="page">
              <wp:posOffset>384810</wp:posOffset>
            </wp:positionH>
            <wp:positionV relativeFrom="page">
              <wp:posOffset>3286760</wp:posOffset>
            </wp:positionV>
            <wp:extent cx="2537460" cy="1903730"/>
            <wp:effectExtent l="0" t="0" r="2540" b="1270"/>
            <wp:wrapThrough wrapText="bothSides">
              <wp:wrapPolygon edited="0">
                <wp:start x="0" y="0"/>
                <wp:lineTo x="0" y="21326"/>
                <wp:lineTo x="21405" y="21326"/>
                <wp:lineTo x="21405" y="0"/>
                <wp:lineTo x="0" y="0"/>
              </wp:wrapPolygon>
            </wp:wrapThrough>
            <wp:docPr id="284" name="Picture 284" descr="Macintosh HD:Users:sguller:Pictures:iPhoto Library.photolibrary:Previews:2015:07:09:20150709-074024:Y4xZJDudSlGNbo9yDbipbA: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guller:Pictures:iPhoto Library.photolibrary:Previews:2015:07:09:20150709-074024:Y4xZJDudSlGNbo9yDbipbA:IMG_10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57835AE" wp14:editId="76788AF3">
                <wp:simplePos x="0" y="0"/>
                <wp:positionH relativeFrom="page">
                  <wp:posOffset>365760</wp:posOffset>
                </wp:positionH>
                <wp:positionV relativeFrom="page">
                  <wp:posOffset>692150</wp:posOffset>
                </wp:positionV>
                <wp:extent cx="2463800" cy="2406650"/>
                <wp:effectExtent l="0" t="0" r="0" b="635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240665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DA210E8" w14:textId="77777777" w:rsidR="00A12375" w:rsidRPr="004A7631" w:rsidRDefault="00A12375" w:rsidP="008B5EB5">
                            <w:pPr>
                              <w:pStyle w:val="Symbol"/>
                              <w:rPr>
                                <w:color w:val="CF9FCF" w:themeColor="accent1" w:themeTint="66"/>
                              </w:rPr>
                            </w:pPr>
                            <w:r w:rsidRPr="004A7631">
                              <w:rPr>
                                <w:color w:val="CF9FCF" w:themeColor="accent1"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9" style="position:absolute;left:0;text-align:left;margin-left:28.8pt;margin-top:54.5pt;width:194pt;height:1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" fillcolor="#636 [3204]" stroked="f" strokecolor="#4a7ebb" strokeweight="1.5pt">
                <v:stroke o:forcedash="t"/>
                <v:shadow opacity="22938f" mv:blur="38100f" offset="0,2pt"/>
                <v:textbox inset=",0,,7.2pt">
                  <w:txbxContent>
                    <w:p w14:paraId="0DA210E8" w14:textId="77777777" w:rsidR="00A12375" w:rsidRPr="004A7631" w:rsidRDefault="00A12375" w:rsidP="008B5EB5">
                      <w:pPr>
                        <w:pStyle w:val="Symbol"/>
                        <w:rPr>
                          <w:color w:val="CF9FCF" w:themeColor="accent1" w:themeTint="66"/>
                        </w:rPr>
                      </w:pPr>
                      <w:r w:rsidRPr="004A7631">
                        <w:rPr>
                          <w:color w:val="CF9FCF" w:themeColor="accent1" w:themeTint="66"/>
                        </w:rPr>
                        <w:t>+</w:t>
                      </w:r>
                    </w:p>
                  </w:txbxContent>
                </v:textbox>
                <w10:wrap anchorx="page" anchory="page"/>
              </v:rect>
            </w:pict>
          </mc:Fallback>
        </mc:AlternateContent>
      </w:r>
      <w:r>
        <w:rPr>
          <w:noProof/>
        </w:rPr>
        <mc:AlternateContent>
          <mc:Choice Requires="wps">
            <w:drawing>
              <wp:anchor distT="0" distB="0" distL="114300" distR="114300" simplePos="0" relativeHeight="251658288" behindDoc="0" locked="0" layoutInCell="1" allowOverlap="1" wp14:anchorId="530F771C" wp14:editId="3C4A136C">
                <wp:simplePos x="0" y="0"/>
                <wp:positionH relativeFrom="page">
                  <wp:posOffset>330200</wp:posOffset>
                </wp:positionH>
                <wp:positionV relativeFrom="page">
                  <wp:posOffset>260350</wp:posOffset>
                </wp:positionV>
                <wp:extent cx="3368040" cy="412750"/>
                <wp:effectExtent l="0" t="0" r="10160" b="19050"/>
                <wp:wrapTight wrapText="bothSides">
                  <wp:wrapPolygon edited="0">
                    <wp:start x="0" y="0"/>
                    <wp:lineTo x="0" y="21268"/>
                    <wp:lineTo x="21502" y="21268"/>
                    <wp:lineTo x="21502"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4A546B" w14:textId="00D7F386" w:rsidR="00A12375" w:rsidRDefault="00A12375" w:rsidP="008B5EB5">
                            <w:pPr>
                              <w:pStyle w:val="Title"/>
                            </w:pPr>
                            <w:r>
                              <w:t xml:space="preserve">English Language </w:t>
                            </w:r>
                            <w:proofErr w:type="spellStart"/>
                            <w:r w:rsidR="006377F6">
                              <w:t>L</w:t>
                            </w:r>
                            <w:r>
                              <w:t>News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left:0;text-align:left;margin-left:26pt;margin-top:20.5pt;width:265.2pt;height:3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" filled="f" stroked="f">
                <v:textbox inset="0,0,0,0">
                  <w:txbxContent>
                    <w:p w14:paraId="374A546B" w14:textId="00D7F386" w:rsidR="00A12375" w:rsidRDefault="00A12375" w:rsidP="008B5EB5">
                      <w:pPr>
                        <w:pStyle w:val="Title"/>
                      </w:pPr>
                      <w:r>
                        <w:t xml:space="preserve">English Language </w:t>
                      </w:r>
                      <w:proofErr w:type="spellStart"/>
                      <w:r w:rsidR="006377F6">
                        <w:t>L</w:t>
                      </w:r>
                      <w:r>
                        <w:t>News</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58428" behindDoc="0" locked="0" layoutInCell="1" allowOverlap="1" wp14:anchorId="2598DA87" wp14:editId="30BEDC20">
                <wp:simplePos x="0" y="0"/>
                <wp:positionH relativeFrom="page">
                  <wp:posOffset>5613400</wp:posOffset>
                </wp:positionH>
                <wp:positionV relativeFrom="page">
                  <wp:posOffset>2780665</wp:posOffset>
                </wp:positionV>
                <wp:extent cx="1645920" cy="882015"/>
                <wp:effectExtent l="0" t="0" r="5080" b="6985"/>
                <wp:wrapTight wrapText="bothSides">
                  <wp:wrapPolygon edited="0">
                    <wp:start x="0" y="0"/>
                    <wp:lineTo x="0" y="21149"/>
                    <wp:lineTo x="21333" y="21149"/>
                    <wp:lineTo x="21333" y="0"/>
                    <wp:lineTo x="0" y="0"/>
                  </wp:wrapPolygon>
                </wp:wrapTight>
                <wp:docPr id="26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F499C0" w14:textId="03999246" w:rsidR="00A12375" w:rsidRPr="008B5EB5" w:rsidRDefault="00A12375" w:rsidP="008B5EB5">
                            <w:pPr>
                              <w:pStyle w:val="BodyText3"/>
                              <w:rPr>
                                <w:sz w:val="24"/>
                                <w:szCs w:val="24"/>
                              </w:rPr>
                            </w:pPr>
                            <w:r>
                              <w:rPr>
                                <w:sz w:val="24"/>
                                <w:szCs w:val="24"/>
                              </w:rPr>
                              <w:t>We have 231 students identified as ELL (English Language Learners)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1" type="#_x0000_t202" style="position:absolute;left:0;text-align:left;margin-left:442pt;margin-top:218.95pt;width:129.6pt;height:69.45pt;z-index:251658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" filled="f" stroked="f">
                <v:textbox inset="0,0,0,0">
                  <w:txbxContent>
                    <w:p w14:paraId="19F499C0" w14:textId="03999246" w:rsidR="00A12375" w:rsidRPr="008B5EB5" w:rsidRDefault="00A12375" w:rsidP="008B5EB5">
                      <w:pPr>
                        <w:pStyle w:val="BodyText3"/>
                        <w:rPr>
                          <w:sz w:val="24"/>
                          <w:szCs w:val="24"/>
                        </w:rPr>
                      </w:pPr>
                      <w:r>
                        <w:rPr>
                          <w:sz w:val="24"/>
                          <w:szCs w:val="24"/>
                        </w:rPr>
                        <w:t>We have 231 students identified as ELL (English Language Learners)</w:t>
                      </w:r>
                    </w:p>
                  </w:txbxContent>
                </v:textbox>
                <w10:wrap type="tight" anchorx="page" anchory="page"/>
              </v:shape>
            </w:pict>
          </mc:Fallback>
        </mc:AlternateContent>
      </w:r>
      <w:r>
        <w:rPr>
          <w:noProof/>
        </w:rPr>
        <mc:AlternateContent>
          <mc:Choice Requires="wps">
            <w:drawing>
              <wp:anchor distT="0" distB="0" distL="114300" distR="114300" simplePos="0" relativeHeight="251658426" behindDoc="0" locked="0" layoutInCell="1" allowOverlap="1" wp14:anchorId="0CDB4EAB" wp14:editId="6F3E0238">
                <wp:simplePos x="0" y="0"/>
                <wp:positionH relativeFrom="page">
                  <wp:posOffset>5648960</wp:posOffset>
                </wp:positionH>
                <wp:positionV relativeFrom="page">
                  <wp:posOffset>1905000</wp:posOffset>
                </wp:positionV>
                <wp:extent cx="1645920" cy="881380"/>
                <wp:effectExtent l="0" t="0" r="5080" b="7620"/>
                <wp:wrapTight wrapText="bothSides">
                  <wp:wrapPolygon edited="0">
                    <wp:start x="0" y="0"/>
                    <wp:lineTo x="0" y="21164"/>
                    <wp:lineTo x="21333" y="21164"/>
                    <wp:lineTo x="21333" y="0"/>
                    <wp:lineTo x="0" y="0"/>
                  </wp:wrapPolygon>
                </wp:wrapTight>
                <wp:docPr id="27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4DCD3B" w14:textId="5193A910" w:rsidR="00A12375" w:rsidRPr="008B5EB5" w:rsidRDefault="00A12375" w:rsidP="008B5EB5">
                            <w:pPr>
                              <w:pStyle w:val="BodyText3"/>
                              <w:rPr>
                                <w:sz w:val="24"/>
                                <w:szCs w:val="24"/>
                              </w:rPr>
                            </w:pPr>
                            <w:r w:rsidRPr="008B5EB5">
                              <w:rPr>
                                <w:sz w:val="24"/>
                                <w:szCs w:val="24"/>
                              </w:rPr>
                              <w:t>The top 3 languages are Spanish, Vietnamese, and Arabic.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2" type="#_x0000_t202" style="position:absolute;left:0;text-align:left;margin-left:444.8pt;margin-top:150pt;width:129.6pt;height:69.4pt;z-index:2516584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" filled="f" stroked="f">
                <v:textbox inset="0,0,0,0">
                  <w:txbxContent>
                    <w:p w14:paraId="354DCD3B" w14:textId="5193A910" w:rsidR="00A12375" w:rsidRPr="008B5EB5" w:rsidRDefault="00A12375" w:rsidP="008B5EB5">
                      <w:pPr>
                        <w:pStyle w:val="BodyText3"/>
                        <w:rPr>
                          <w:sz w:val="24"/>
                          <w:szCs w:val="24"/>
                        </w:rPr>
                      </w:pPr>
                      <w:r w:rsidRPr="008B5EB5">
                        <w:rPr>
                          <w:sz w:val="24"/>
                          <w:szCs w:val="24"/>
                        </w:rPr>
                        <w:t>The top 3 languages are Spanish, Vietnamese, and Arabic.</w:t>
                      </w:r>
                    </w:p>
                  </w:txbxContent>
                </v:textbox>
                <w10:wrap type="tight" anchorx="page" anchory="page"/>
              </v:shape>
            </w:pict>
          </mc:Fallback>
        </mc:AlternateContent>
      </w:r>
      <w:r w:rsidR="00A12375">
        <w:rPr>
          <w:noProof/>
        </w:rPr>
        <w:drawing>
          <wp:anchor distT="0" distB="0" distL="118745" distR="118745" simplePos="0" relativeHeight="251658471" behindDoc="0" locked="0" layoutInCell="1" allowOverlap="1" wp14:anchorId="0E98DEC0" wp14:editId="5638F4AD">
            <wp:simplePos x="0" y="0"/>
            <wp:positionH relativeFrom="page">
              <wp:posOffset>3238500</wp:posOffset>
            </wp:positionH>
            <wp:positionV relativeFrom="page">
              <wp:posOffset>1381125</wp:posOffset>
            </wp:positionV>
            <wp:extent cx="1878965" cy="2513965"/>
            <wp:effectExtent l="0" t="0" r="635" b="635"/>
            <wp:wrapSquare wrapText="bothSides"/>
            <wp:docPr id="39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78965" cy="2513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468">
        <w:rPr>
          <w:noProof/>
        </w:rPr>
        <mc:AlternateContent>
          <mc:Choice Requires="wpg">
            <w:drawing>
              <wp:anchor distT="0" distB="0" distL="114300" distR="114300" simplePos="0" relativeHeight="251661553" behindDoc="0" locked="0" layoutInCell="1" allowOverlap="1" wp14:anchorId="4A6BBE73" wp14:editId="5F78C1E8">
                <wp:simplePos x="0" y="0"/>
                <wp:positionH relativeFrom="page">
                  <wp:posOffset>2922270</wp:posOffset>
                </wp:positionH>
                <wp:positionV relativeFrom="page">
                  <wp:posOffset>5460365</wp:posOffset>
                </wp:positionV>
                <wp:extent cx="2726690" cy="691515"/>
                <wp:effectExtent l="0" t="0" r="0" b="0"/>
                <wp:wrapThrough wrapText="bothSides">
                  <wp:wrapPolygon edited="0">
                    <wp:start x="201" y="0"/>
                    <wp:lineTo x="201" y="20628"/>
                    <wp:lineTo x="21127" y="20628"/>
                    <wp:lineTo x="21127" y="0"/>
                    <wp:lineTo x="201" y="0"/>
                  </wp:wrapPolygon>
                </wp:wrapThrough>
                <wp:docPr id="324" name="Group 324"/>
                <wp:cNvGraphicFramePr/>
                <a:graphic xmlns:a="http://schemas.openxmlformats.org/drawingml/2006/main">
                  <a:graphicData uri="http://schemas.microsoft.com/office/word/2010/wordprocessingGroup">
                    <wpg:wgp>
                      <wpg:cNvGrpSpPr/>
                      <wpg:grpSpPr>
                        <a:xfrm>
                          <a:off x="0" y="0"/>
                          <a:ext cx="2726690" cy="691515"/>
                          <a:chOff x="0" y="0"/>
                          <a:chExt cx="2726690" cy="691515"/>
                        </a:xfrm>
                        <a:extLst>
                          <a:ext uri="{0CCBE362-F206-4b92-989A-16890622DB6E}">
                            <ma14:wrappingTextBoxFlag xmlns:ma14="http://schemas.microsoft.com/office/mac/drawingml/2011/main" val="1"/>
                          </a:ext>
                        </a:extLst>
                      </wpg:grpSpPr>
                      <wps:wsp>
                        <wps:cNvPr id="282" name="Text Box 282"/>
                        <wps:cNvSpPr txBox="1"/>
                        <wps:spPr>
                          <a:xfrm>
                            <a:off x="0" y="0"/>
                            <a:ext cx="2726690" cy="6915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163195" y="45720"/>
                            <a:ext cx="2472055" cy="180340"/>
                          </a:xfrm>
                          <a:prstGeom prst="rect">
                            <a:avLst/>
                          </a:prstGeom>
                          <a:noFill/>
                          <a:ln>
                            <a:noFill/>
                          </a:ln>
                          <a:effectLst/>
                          <a:extLst>
                            <a:ext uri="{C572A759-6A51-4108-AA02-DFA0A04FC94B}">
                              <ma14:wrappingTextBoxFlag xmlns:ma14="http://schemas.microsoft.com/office/mac/drawingml/2011/main"/>
                            </a:ext>
                          </a:extLst>
                        </wps:spPr>
                        <wps:txbx id="8">
                          <w:txbxContent>
                            <w:p w14:paraId="1DB86B2F" w14:textId="48B771E9" w:rsidR="00A12375" w:rsidRDefault="00A12375">
                              <w:r>
                                <w:t xml:space="preserve"> A Kindergarten Student enjoying Imagine Learning, an interactive online literacy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163195" y="224790"/>
                            <a:ext cx="2472055" cy="18034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4" o:spid="_x0000_s1033" style="position:absolute;left:0;text-align:left;margin-left:230.1pt;margin-top:429.95pt;width:214.7pt;height:54.45pt;z-index:251661553;mso-position-horizontal-relative:page;mso-position-vertical-relative:page" coordsize="2726690,691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" mv:complextextbox="1">
                <v:shape id="Text Box 282" o:spid="_x0000_s1034" type="#_x0000_t202" style="position:absolute;width:2726690;height:691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X+1xQAA&#10;ANwAAAAPAAAAZHJzL2Rvd25yZXYueG1sRI9Ba8JAFITvhf6H5RV6qxtzqCG6hlpq6UGpJj30+Mg+&#10;k9Ds25Bdk/jvXUHocZiZb5hVNplWDNS7xrKC+SwCQVxa3XCl4KfYviQgnEfW2FomBRdykK0fH1aY&#10;ajvykYbcVyJA2KWooPa+S6V0ZU0G3cx2xME72d6gD7KvpO5xDHDTyjiKXqXBhsNCjR2911T+5Wej&#10;gHaTKfbJ4sN/b06f0W9yGHe6Uur5aXpbgvA0+f/wvf2lFcRJDLcz4Qj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Jf7XFAAAA3AAAAA8AAAAAAAAAAAAAAAAAlwIAAGRycy9k&#10;b3ducmV2LnhtbFBLBQYAAAAABAAEAPUAAACJAwAAAAA=&#10;" mv:complextextbox="1" filled="f" stroked="f"/>
                <v:shape id="_x0000_s1035" type="#_x0000_t202" style="position:absolute;left:163195;top:45720;width:24720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w:p w14:paraId="1DB86B2F" w14:textId="48B771E9" w:rsidR="00A12375" w:rsidRDefault="00A12375">
                        <w:r>
                          <w:t xml:space="preserve"> A Kindergarten Student enjoying Imagine Learning, an interactive online literacy program.</w:t>
                        </w:r>
                      </w:p>
                    </w:txbxContent>
                  </v:textbox>
                </v:shape>
                <v:shape id="Text Box 323" o:spid="_x0000_s1036" type="#_x0000_t202" style="position:absolute;left:163195;top:224790;width:24720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283" inset="0,0,0,0">
                    <w:txbxContent/>
                  </v:textbox>
                </v:shape>
                <w10:wrap type="through" anchorx="page" anchory="page"/>
              </v:group>
            </w:pict>
          </mc:Fallback>
        </mc:AlternateContent>
      </w:r>
      <w:r w:rsidR="00A12375">
        <w:rPr>
          <w:noProof/>
        </w:rPr>
        <mc:AlternateContent>
          <mc:Choice Requires="wps">
            <w:drawing>
              <wp:anchor distT="0" distB="0" distL="114300" distR="114300" simplePos="0" relativeHeight="251662577" behindDoc="0" locked="0" layoutInCell="1" allowOverlap="1" wp14:anchorId="7731DC06" wp14:editId="31B2F228">
                <wp:simplePos x="0" y="0"/>
                <wp:positionH relativeFrom="page">
                  <wp:posOffset>5397500</wp:posOffset>
                </wp:positionH>
                <wp:positionV relativeFrom="page">
                  <wp:posOffset>6151881</wp:posOffset>
                </wp:positionV>
                <wp:extent cx="180340" cy="45719"/>
                <wp:effectExtent l="0" t="25400" r="0" b="5715"/>
                <wp:wrapThrough wrapText="bothSides">
                  <wp:wrapPolygon edited="0">
                    <wp:start x="3042" y="-12169"/>
                    <wp:lineTo x="3042" y="12169"/>
                    <wp:lineTo x="15211" y="12169"/>
                    <wp:lineTo x="15211" y="-12169"/>
                    <wp:lineTo x="3042" y="-12169"/>
                  </wp:wrapPolygon>
                </wp:wrapThrough>
                <wp:docPr id="283" name="Text Box 283"/>
                <wp:cNvGraphicFramePr/>
                <a:graphic xmlns:a="http://schemas.openxmlformats.org/drawingml/2006/main">
                  <a:graphicData uri="http://schemas.microsoft.com/office/word/2010/wordprocessingShape">
                    <wps:wsp>
                      <wps:cNvSpPr txBox="1"/>
                      <wps:spPr>
                        <a:xfrm>
                          <a:off x="0" y="0"/>
                          <a:ext cx="180340"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037" type="#_x0000_t202" style="position:absolute;left:0;text-align:left;margin-left:425pt;margin-top:484.4pt;width:14.2pt;height:3.6pt;z-index:2516625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" mv:complextextbox="1" filled="f" stroked="f">
                <v:textbox>
                  <w:txbxContent/>
                </v:textbox>
                <w10:wrap type="through" anchorx="page" anchory="page"/>
              </v:shape>
            </w:pict>
          </mc:Fallback>
        </mc:AlternateContent>
      </w:r>
      <w:r w:rsidR="00A12375">
        <w:rPr>
          <w:noProof/>
        </w:rPr>
        <w:drawing>
          <wp:anchor distT="0" distB="0" distL="114300" distR="114300" simplePos="0" relativeHeight="251660529" behindDoc="0" locked="0" layoutInCell="1" allowOverlap="1" wp14:anchorId="54D28259" wp14:editId="3900C931">
            <wp:simplePos x="0" y="0"/>
            <wp:positionH relativeFrom="page">
              <wp:posOffset>2922270</wp:posOffset>
            </wp:positionH>
            <wp:positionV relativeFrom="page">
              <wp:posOffset>3670935</wp:posOffset>
            </wp:positionV>
            <wp:extent cx="2386330" cy="1789430"/>
            <wp:effectExtent l="0" t="0" r="1270" b="0"/>
            <wp:wrapThrough wrapText="bothSides">
              <wp:wrapPolygon edited="0">
                <wp:start x="0" y="0"/>
                <wp:lineTo x="0" y="21155"/>
                <wp:lineTo x="21382" y="21155"/>
                <wp:lineTo x="21382"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LearningPic.jpg"/>
                    <pic:cNvPicPr/>
                  </pic:nvPicPr>
                  <pic:blipFill>
                    <a:blip r:embed="rId15">
                      <a:extLst>
                        <a:ext uri="{28A0092B-C50C-407E-A947-70E740481C1C}">
                          <a14:useLocalDpi xmlns:a14="http://schemas.microsoft.com/office/drawing/2010/main" val="0"/>
                        </a:ext>
                      </a:extLst>
                    </a:blip>
                    <a:stretch>
                      <a:fillRect/>
                    </a:stretch>
                  </pic:blipFill>
                  <pic:spPr>
                    <a:xfrm>
                      <a:off x="0" y="0"/>
                      <a:ext cx="2386330" cy="1789430"/>
                    </a:xfrm>
                    <a:prstGeom prst="rect">
                      <a:avLst/>
                    </a:prstGeom>
                  </pic:spPr>
                </pic:pic>
              </a:graphicData>
            </a:graphic>
            <wp14:sizeRelH relativeFrom="margin">
              <wp14:pctWidth>0</wp14:pctWidth>
            </wp14:sizeRelH>
            <wp14:sizeRelV relativeFrom="margin">
              <wp14:pctHeight>0</wp14:pctHeight>
            </wp14:sizeRelV>
          </wp:anchor>
        </w:drawing>
      </w:r>
      <w:r w:rsidR="00A12375">
        <w:rPr>
          <w:noProof/>
        </w:rPr>
        <mc:AlternateContent>
          <mc:Choice Requires="wps">
            <w:drawing>
              <wp:anchor distT="0" distB="0" distL="114300" distR="114300" simplePos="0" relativeHeight="251659505" behindDoc="0" locked="0" layoutInCell="1" allowOverlap="1" wp14:anchorId="2334AEDF" wp14:editId="3E8EC92E">
                <wp:simplePos x="0" y="0"/>
                <wp:positionH relativeFrom="page">
                  <wp:posOffset>3048000</wp:posOffset>
                </wp:positionH>
                <wp:positionV relativeFrom="page">
                  <wp:posOffset>822960</wp:posOffset>
                </wp:positionV>
                <wp:extent cx="2069465" cy="713740"/>
                <wp:effectExtent l="0" t="0" r="0" b="0"/>
                <wp:wrapThrough wrapText="bothSides">
                  <wp:wrapPolygon edited="0">
                    <wp:start x="265" y="0"/>
                    <wp:lineTo x="265" y="20754"/>
                    <wp:lineTo x="20944" y="20754"/>
                    <wp:lineTo x="20944" y="0"/>
                    <wp:lineTo x="265" y="0"/>
                  </wp:wrapPolygon>
                </wp:wrapThrough>
                <wp:docPr id="280" name="Text Box 280"/>
                <wp:cNvGraphicFramePr/>
                <a:graphic xmlns:a="http://schemas.openxmlformats.org/drawingml/2006/main">
                  <a:graphicData uri="http://schemas.microsoft.com/office/word/2010/wordprocessingShape">
                    <wps:wsp>
                      <wps:cNvSpPr txBox="1"/>
                      <wps:spPr>
                        <a:xfrm>
                          <a:off x="0" y="0"/>
                          <a:ext cx="2069465" cy="713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26BA10" w14:textId="0FCAA7E5" w:rsidR="00A12375" w:rsidRDefault="00A12375" w:rsidP="00A12375">
                            <w:pPr>
                              <w:jc w:val="center"/>
                            </w:pPr>
                            <w:r>
                              <w:t>Content and Language Objectives in a 5</w:t>
                            </w:r>
                            <w:r w:rsidRPr="00A12375">
                              <w:rPr>
                                <w:vertAlign w:val="superscript"/>
                              </w:rPr>
                              <w:t>th</w:t>
                            </w:r>
                            <w:r>
                              <w:t xml:space="preserve"> Grade Co-Teaching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8" type="#_x0000_t202" style="position:absolute;left:0;text-align:left;margin-left:240pt;margin-top:64.8pt;width:162.95pt;height:56.2pt;z-index:251659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GtNdcCAAAh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" mv:complextextbox="1" filled="f" stroked="f">
                <v:textbox>
                  <w:txbxContent>
                    <w:p w14:paraId="3026BA10" w14:textId="0FCAA7E5" w:rsidR="00A12375" w:rsidRDefault="00A12375" w:rsidP="00A12375">
                      <w:pPr>
                        <w:jc w:val="center"/>
                      </w:pPr>
                      <w:r>
                        <w:t>Content and Language Objectives in a 5</w:t>
                      </w:r>
                      <w:r w:rsidRPr="00A12375">
                        <w:rPr>
                          <w:vertAlign w:val="superscript"/>
                        </w:rPr>
                        <w:t>th</w:t>
                      </w:r>
                      <w:r>
                        <w:t xml:space="preserve"> Grade Co-Teaching Room</w:t>
                      </w:r>
                    </w:p>
                  </w:txbxContent>
                </v:textbox>
                <w10:wrap type="through" anchorx="page" anchory="page"/>
              </v:shape>
            </w:pict>
          </mc:Fallback>
        </mc:AlternateContent>
      </w:r>
      <w:r w:rsidR="0055521A">
        <w:rPr>
          <w:noProof/>
        </w:rPr>
        <mc:AlternateContent>
          <mc:Choice Requires="wps">
            <w:drawing>
              <wp:anchor distT="0" distB="0" distL="114300" distR="114300" simplePos="0" relativeHeight="251658424" behindDoc="0" locked="0" layoutInCell="1" allowOverlap="1" wp14:anchorId="5B33A3BC" wp14:editId="43604A26">
                <wp:simplePos x="0" y="0"/>
                <wp:positionH relativeFrom="page">
                  <wp:posOffset>5648960</wp:posOffset>
                </wp:positionH>
                <wp:positionV relativeFrom="page">
                  <wp:posOffset>1337310</wp:posOffset>
                </wp:positionV>
                <wp:extent cx="1645920" cy="567690"/>
                <wp:effectExtent l="0" t="0" r="5080" b="16510"/>
                <wp:wrapTight wrapText="bothSides">
                  <wp:wrapPolygon edited="0">
                    <wp:start x="0" y="0"/>
                    <wp:lineTo x="0" y="21262"/>
                    <wp:lineTo x="21333" y="21262"/>
                    <wp:lineTo x="21333" y="0"/>
                    <wp:lineTo x="0" y="0"/>
                  </wp:wrapPolygon>
                </wp:wrapTight>
                <wp:docPr id="2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81ACC2F" w14:textId="46893145" w:rsidR="00A12375" w:rsidRPr="008B5EB5" w:rsidRDefault="00A12375" w:rsidP="008B5EB5">
                            <w:pPr>
                              <w:pStyle w:val="BodyText3"/>
                              <w:rPr>
                                <w:sz w:val="24"/>
                                <w:szCs w:val="24"/>
                              </w:rPr>
                            </w:pPr>
                            <w:r>
                              <w:rPr>
                                <w:sz w:val="24"/>
                                <w:szCs w:val="24"/>
                              </w:rPr>
                              <w:t xml:space="preserve">We have </w:t>
                            </w:r>
                            <w:proofErr w:type="gramStart"/>
                            <w:r>
                              <w:rPr>
                                <w:sz w:val="24"/>
                                <w:szCs w:val="24"/>
                              </w:rPr>
                              <w:t>15  languages</w:t>
                            </w:r>
                            <w:proofErr w:type="gramEnd"/>
                            <w:r>
                              <w:rPr>
                                <w:sz w:val="24"/>
                                <w:szCs w:val="24"/>
                              </w:rPr>
                              <w:t xml:space="preserve"> spoken at our school!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9" type="#_x0000_t202" style="position:absolute;left:0;text-align:left;margin-left:444.8pt;margin-top:105.3pt;width:129.6pt;height:44.7pt;z-index:25165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" filled="f" stroked="f">
                <v:textbox inset="0,0,0,0">
                  <w:txbxContent>
                    <w:p w14:paraId="681ACC2F" w14:textId="46893145" w:rsidR="00A12375" w:rsidRPr="008B5EB5" w:rsidRDefault="00A12375" w:rsidP="008B5EB5">
                      <w:pPr>
                        <w:pStyle w:val="BodyText3"/>
                        <w:rPr>
                          <w:sz w:val="24"/>
                          <w:szCs w:val="24"/>
                        </w:rPr>
                      </w:pPr>
                      <w:r>
                        <w:rPr>
                          <w:sz w:val="24"/>
                          <w:szCs w:val="24"/>
                        </w:rPr>
                        <w:t xml:space="preserve">We have </w:t>
                      </w:r>
                      <w:proofErr w:type="gramStart"/>
                      <w:r>
                        <w:rPr>
                          <w:sz w:val="24"/>
                          <w:szCs w:val="24"/>
                        </w:rPr>
                        <w:t>15  languages</w:t>
                      </w:r>
                      <w:proofErr w:type="gramEnd"/>
                      <w:r>
                        <w:rPr>
                          <w:sz w:val="24"/>
                          <w:szCs w:val="24"/>
                        </w:rPr>
                        <w:t xml:space="preserve"> spoken at our school! </w:t>
                      </w:r>
                    </w:p>
                  </w:txbxContent>
                </v:textbox>
                <w10:wrap type="tight" anchorx="page" anchory="page"/>
              </v:shape>
            </w:pict>
          </mc:Fallback>
        </mc:AlternateContent>
      </w:r>
      <w:r w:rsidR="00661468">
        <w:rPr>
          <w:noProof/>
        </w:rPr>
        <mc:AlternateContent>
          <mc:Choice Requires="wpg">
            <w:drawing>
              <wp:anchor distT="0" distB="0" distL="114300" distR="114300" simplePos="0" relativeHeight="251658415" behindDoc="0" locked="0" layoutInCell="1" allowOverlap="1" wp14:anchorId="6C145D1C" wp14:editId="00BBAAB6">
                <wp:simplePos x="0" y="0"/>
                <wp:positionH relativeFrom="page">
                  <wp:posOffset>2301875</wp:posOffset>
                </wp:positionH>
                <wp:positionV relativeFrom="page">
                  <wp:posOffset>6578600</wp:posOffset>
                </wp:positionV>
                <wp:extent cx="2468880" cy="2794000"/>
                <wp:effectExtent l="0" t="0" r="20320" b="0"/>
                <wp:wrapThrough wrapText="bothSides">
                  <wp:wrapPolygon edited="0">
                    <wp:start x="0" y="0"/>
                    <wp:lineTo x="0" y="21404"/>
                    <wp:lineTo x="21556" y="21404"/>
                    <wp:lineTo x="21556" y="0"/>
                    <wp:lineTo x="0" y="0"/>
                  </wp:wrapPolygon>
                </wp:wrapThrough>
                <wp:docPr id="286" name="Group 286"/>
                <wp:cNvGraphicFramePr/>
                <a:graphic xmlns:a="http://schemas.openxmlformats.org/drawingml/2006/main">
                  <a:graphicData uri="http://schemas.microsoft.com/office/word/2010/wordprocessingGroup">
                    <wpg:wgp>
                      <wpg:cNvGrpSpPr/>
                      <wpg:grpSpPr>
                        <a:xfrm>
                          <a:off x="0" y="0"/>
                          <a:ext cx="2468880" cy="2794000"/>
                          <a:chOff x="0" y="0"/>
                          <a:chExt cx="2468880" cy="2794000"/>
                        </a:xfrm>
                        <a:extLst>
                          <a:ext uri="{0CCBE362-F206-4b92-989A-16890622DB6E}">
                            <ma14:wrappingTextBoxFlag xmlns:ma14="http://schemas.microsoft.com/office/mac/drawingml/2011/main" val="1"/>
                          </a:ext>
                        </a:extLst>
                      </wpg:grpSpPr>
                      <wps:wsp>
                        <wps:cNvPr id="255" name="Text Box 261"/>
                        <wps:cNvSpPr txBox="1">
                          <a:spLocks noChangeArrowheads="1"/>
                        </wps:cNvSpPr>
                        <wps:spPr bwMode="auto">
                          <a:xfrm>
                            <a:off x="0" y="0"/>
                            <a:ext cx="2468880" cy="279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56" name="Text Box 256"/>
                        <wps:cNvSpPr txBox="1"/>
                        <wps:spPr>
                          <a:xfrm>
                            <a:off x="107315" y="151765"/>
                            <a:ext cx="2361565" cy="224790"/>
                          </a:xfrm>
                          <a:prstGeom prst="rect">
                            <a:avLst/>
                          </a:prstGeom>
                          <a:noFill/>
                          <a:ln>
                            <a:noFill/>
                          </a:ln>
                          <a:effectLst/>
                          <a:extLst>
                            <a:ext uri="{C572A759-6A51-4108-AA02-DFA0A04FC94B}">
                              <ma14:wrappingTextBoxFlag xmlns:ma14="http://schemas.microsoft.com/office/mac/drawingml/2011/main"/>
                            </a:ext>
                          </a:extLst>
                        </wps:spPr>
                        <wps:txbx id="11">
                          <w:txbxContent>
                            <w:p w14:paraId="489CCEC5" w14:textId="4AEBD434" w:rsidR="00A12375" w:rsidRDefault="00A12375" w:rsidP="008B5EB5">
                              <w:pPr>
                                <w:pStyle w:val="BodyText"/>
                              </w:pPr>
                              <w:r>
                                <w:t xml:space="preserve">ELL students have been taking the ACCESS Test, an academic language test for </w:t>
                              </w:r>
                              <w:proofErr w:type="gramStart"/>
                              <w:r>
                                <w:t>all  ELLs</w:t>
                              </w:r>
                              <w:proofErr w:type="gramEnd"/>
                              <w:r>
                                <w:t>.. Each grade level usually finishes the test in about a week. It takes anywhere from 20-60 minutes per test and there are 4 tests: Reading, Writing, Listening, and Speaking. It measures the students’ ACADEMIC language in various areas such as the language of: language arts, of social studies, science, and instruction.</w:t>
                              </w:r>
                            </w:p>
                            <w:p w14:paraId="42B539D4" w14:textId="4B692DF3" w:rsidR="00A12375" w:rsidRDefault="00A12375" w:rsidP="008B5EB5">
                              <w:pPr>
                                <w:pStyle w:val="BodyText"/>
                              </w:pPr>
                              <w:r>
                                <w:t xml:space="preserve">This year, for the first time, it was given on the computer. The results should be here in late April and will be sent home to parents when we get them. We use these scores, along with other forms of assessment, to determine how much support an ELL student needs. Areas of support may include being in a class with a co-teacher, being pulled for small group instruction, or individual instruction.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107315" y="375285"/>
                            <a:ext cx="2361565" cy="22479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107315" y="598805"/>
                            <a:ext cx="2361565" cy="22542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107315" y="822960"/>
                            <a:ext cx="2361565" cy="22479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107315" y="1046480"/>
                            <a:ext cx="2361565" cy="22479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107315" y="1270000"/>
                            <a:ext cx="2361565" cy="22542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107315" y="1494155"/>
                            <a:ext cx="2361565" cy="22479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107315" y="1717675"/>
                            <a:ext cx="2361565" cy="22479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107315" y="1941195"/>
                            <a:ext cx="2361565" cy="225425"/>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107315" y="2165350"/>
                            <a:ext cx="2361565" cy="224790"/>
                          </a:xfrm>
                          <a:prstGeom prst="rect">
                            <a:avLst/>
                          </a:prstGeom>
                          <a:noFill/>
                          <a:ln>
                            <a:noFill/>
                          </a:ln>
                          <a:effectLst/>
                          <a:extLst>
                            <a:ext uri="{C572A759-6A51-4108-AA02-DFA0A04FC94B}">
                              <ma14:wrappingTextBoxFlag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107315" y="2388870"/>
                            <a:ext cx="2361565" cy="351790"/>
                          </a:xfrm>
                          <a:prstGeom prst="rect">
                            <a:avLst/>
                          </a:prstGeom>
                          <a:noFill/>
                          <a:ln>
                            <a:noFill/>
                          </a:ln>
                          <a:effectLst/>
                          <a:extLst>
                            <a:ext uri="{C572A759-6A51-4108-AA02-DFA0A04FC94B}">
                              <ma14:wrappingTextBoxFlag xmlns:ma14="http://schemas.microsoft.com/office/mac/drawingml/2011/main"/>
                            </a:ext>
                          </a:extLst>
                        </wps:spPr>
                        <wps:linkedTxbx id="1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6" o:spid="_x0000_s1040" style="position:absolute;left:0;text-align:left;margin-left:181.25pt;margin-top:518pt;width:194.4pt;height:220pt;z-index:251658415;mso-position-horizontal-relative:page;mso-position-vertical-relative:page" coordsize="2468880,279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" mv:complextextbox="1">
                <v:shape id="Text Box 261" o:spid="_x0000_s1041" type="#_x0000_t202" style="position:absolute;width:2468880;height:279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ZpDxAAA&#10;ANwAAAAPAAAAZHJzL2Rvd25yZXYueG1sRI/RasJAFETfBf9huYIvUjcVIpJmI2IJiJRKUz/gkr3N&#10;hmbvhuwa4993C4U+DjNnhsn3k+3ESINvHSt4XicgiGunW24UXD/Lpx0IH5A1do5JwYM87Iv5LMdM&#10;uzt/0FiFRsQS9hkqMCH0mZS+NmTRr11PHL0vN1gMUQ6N1APeY7nt5CZJttJiy3HBYE9HQ/V3dbMK&#10;Ntdz+lb141m+lrv2UppV4PpdqeViOryACDSF//AffdKRS1P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WaQ8QAAADcAAAADwAAAAAAAAAAAAAAAACXAgAAZHJzL2Rv&#10;d25yZXYueG1sUEsFBgAAAAAEAAQA9QAAAIgDAAAAAA==&#10;" mv:complextextbox="1" filled="f" stroked="f">
                  <v:textbox inset="0,0,0,0"/>
                </v:shape>
                <v:shape id="_x0000_s1042" type="#_x0000_t202" style="position:absolute;left:107315;top:151765;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61" inset="0,0,0,0">
                    <w:txbxContent>
                      <w:p w14:paraId="489CCEC5" w14:textId="4AEBD434" w:rsidR="00A12375" w:rsidRDefault="00A12375" w:rsidP="008B5EB5">
                        <w:pPr>
                          <w:pStyle w:val="BodyText"/>
                        </w:pPr>
                        <w:r>
                          <w:t xml:space="preserve">ELL students have been taking the ACCESS Test, an academic language test for </w:t>
                        </w:r>
                        <w:proofErr w:type="gramStart"/>
                        <w:r>
                          <w:t>all  ELLs</w:t>
                        </w:r>
                        <w:proofErr w:type="gramEnd"/>
                        <w:r>
                          <w:t>.. Each grade level usually finishes the test in about a week. It takes anywhere from 20-60 minutes per test and there are 4 tests: Reading, Writing, Listening, and Speaking. It measures the students’ ACADEMIC language in various areas such as the language of: language arts, of social studies, science, and instruction.</w:t>
                        </w:r>
                      </w:p>
                      <w:p w14:paraId="42B539D4" w14:textId="4B692DF3" w:rsidR="00A12375" w:rsidRDefault="00A12375" w:rsidP="008B5EB5">
                        <w:pPr>
                          <w:pStyle w:val="BodyText"/>
                        </w:pPr>
                        <w:r>
                          <w:t xml:space="preserve">This year, for the first time, it was given on the computer. The results should be here in late April and will be sent home to parents when we get them. We use these scores, along with other forms of assessment, to determine how much support an ELL student needs. Areas of support may include being in a class with a co-teacher, being pulled for small group instruction, or individual instruction.  </w:t>
                        </w:r>
                      </w:p>
                    </w:txbxContent>
                  </v:textbox>
                </v:shape>
                <v:shape id="Text Box 261" o:spid="_x0000_s1043" type="#_x0000_t202" style="position:absolute;left:107315;top:375285;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_x0000_s1044" inset="0,0,0,0">
                    <w:txbxContent/>
                  </v:textbox>
                </v:shape>
                <v:shape id="_x0000_s1044" type="#_x0000_t202" style="position:absolute;left:107315;top:598805;width:236156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_x0000_s1045" inset="0,0,0,0">
                    <w:txbxContent/>
                  </v:textbox>
                </v:shape>
                <v:shape id="_x0000_s1045" type="#_x0000_t202" style="position:absolute;left:107315;top:822960;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046" type="#_x0000_t202" style="position:absolute;left:107315;top:1046480;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_x0000_s1047" inset="0,0,0,0">
                    <w:txbxContent/>
                  </v:textbox>
                </v:shape>
                <v:shape id="_x0000_s1047" type="#_x0000_t202" style="position:absolute;left:107315;top:1270000;width:236156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048" type="#_x0000_t202" style="position:absolute;left:107315;top:1494155;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_x0000_s1049" inset="0,0,0,0">
                    <w:txbxContent/>
                  </v:textbox>
                </v:shape>
                <v:shape id="_x0000_s1049" type="#_x0000_t202" style="position:absolute;left:107315;top:1717675;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7" inset="0,0,0,0">
                    <w:txbxContent/>
                  </v:textbox>
                </v:shape>
                <v:shape id="Text Box 277" o:spid="_x0000_s1050" type="#_x0000_t202" style="position:absolute;left:107315;top:1941195;width:236156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_x0000_s1051" inset="0,0,0,0">
                    <w:txbxContent/>
                  </v:textbox>
                </v:shape>
                <v:shape id="_x0000_s1051" type="#_x0000_t202" style="position:absolute;left:107315;top:2165350;width:2361565;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052" type="#_x0000_t202" style="position:absolute;left:107315;top:2388870;width:236156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_x0000_s1056" inset="0,0,0,0">
                    <w:txbxContent/>
                  </v:textbox>
                </v:shape>
                <w10:wrap type="through" anchorx="page" anchory="page"/>
              </v:group>
            </w:pict>
          </mc:Fallback>
        </mc:AlternateContent>
      </w:r>
      <w:r w:rsidR="001A552F">
        <w:rPr>
          <w:noProof/>
        </w:rPr>
        <mc:AlternateContent>
          <mc:Choice Requires="wps">
            <w:drawing>
              <wp:anchor distT="0" distB="0" distL="114300" distR="114300" simplePos="0" relativeHeight="251658420" behindDoc="0" locked="0" layoutInCell="1" allowOverlap="1" wp14:anchorId="526D2C5B" wp14:editId="4CD86249">
                <wp:simplePos x="0" y="0"/>
                <wp:positionH relativeFrom="page">
                  <wp:posOffset>365125</wp:posOffset>
                </wp:positionH>
                <wp:positionV relativeFrom="page">
                  <wp:posOffset>6581140</wp:posOffset>
                </wp:positionV>
                <wp:extent cx="1936115" cy="4356100"/>
                <wp:effectExtent l="0" t="0" r="19685" b="12700"/>
                <wp:wrapTight wrapText="bothSides">
                  <wp:wrapPolygon edited="0">
                    <wp:start x="0" y="0"/>
                    <wp:lineTo x="0" y="21537"/>
                    <wp:lineTo x="21536" y="21537"/>
                    <wp:lineTo x="21536" y="0"/>
                    <wp:lineTo x="0" y="0"/>
                  </wp:wrapPolygon>
                </wp:wrapTight>
                <wp:docPr id="26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435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3AAA38" w14:textId="226788CF" w:rsidR="00A12375" w:rsidRDefault="00A12375" w:rsidP="008B5EB5">
                            <w:pPr>
                              <w:pStyle w:val="BodyText2"/>
                            </w:pPr>
                            <w:r>
                              <w:t>Our annual multicultural fair will be held Friday, May 20</w:t>
                            </w:r>
                            <w:r w:rsidRPr="001A552F">
                              <w:rPr>
                                <w:vertAlign w:val="superscript"/>
                              </w:rPr>
                              <w:t>th</w:t>
                            </w:r>
                            <w:r>
                              <w:t>. We would love help with: giving demonstrations on anything cultural, getting cultural food donated, contacting businesses to help, gathering artifacts to display from other cultures. And more…please contact Sara Guller, your child’s classroom teacher, or any ELL teacher to offer help. Parents and community members are invited!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53" type="#_x0000_t202" style="position:absolute;left:0;text-align:left;margin-left:28.75pt;margin-top:518.2pt;width:152.45pt;height:343pt;z-index:251658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" mv:complextextbox="1" filled="f" stroked="f">
                <v:textbox inset="0,0,0,0">
                  <w:txbxContent>
                    <w:p w14:paraId="173AAA38" w14:textId="226788CF" w:rsidR="00A12375" w:rsidRDefault="00A12375" w:rsidP="008B5EB5">
                      <w:pPr>
                        <w:pStyle w:val="BodyText2"/>
                      </w:pPr>
                      <w:r>
                        <w:t>Our annual multicultural fair will be held Friday, May 20</w:t>
                      </w:r>
                      <w:r w:rsidRPr="001A552F">
                        <w:rPr>
                          <w:vertAlign w:val="superscript"/>
                        </w:rPr>
                        <w:t>th</w:t>
                      </w:r>
                      <w:r>
                        <w:t>. We would love help with: giving demonstrations on anything cultural, getting cultural food donated, contacting businesses to help, gathering artifacts to display from other cultures. And more…please contact Sara Guller, your child’s classroom teacher, or any ELL teacher to offer help. Parents and community members are invited!</w:t>
                      </w:r>
                    </w:p>
                  </w:txbxContent>
                </v:textbox>
                <w10:wrap type="tight" anchorx="page" anchory="page"/>
              </v:shape>
            </w:pict>
          </mc:Fallback>
        </mc:AlternateContent>
      </w:r>
      <w:r w:rsidR="00661468">
        <w:rPr>
          <w:noProof/>
        </w:rPr>
        <mc:AlternateContent>
          <mc:Choice Requires="wpg">
            <w:drawing>
              <wp:anchor distT="0" distB="0" distL="114300" distR="114300" simplePos="0" relativeHeight="251658416" behindDoc="0" locked="0" layoutInCell="1" allowOverlap="1" wp14:anchorId="5153B66A" wp14:editId="0BD1315D">
                <wp:simplePos x="0" y="0"/>
                <wp:positionH relativeFrom="page">
                  <wp:posOffset>4937760</wp:posOffset>
                </wp:positionH>
                <wp:positionV relativeFrom="page">
                  <wp:posOffset>6578600</wp:posOffset>
                </wp:positionV>
                <wp:extent cx="2439035" cy="2885440"/>
                <wp:effectExtent l="0" t="0" r="24765" b="10160"/>
                <wp:wrapThrough wrapText="bothSides">
                  <wp:wrapPolygon edited="0">
                    <wp:start x="0" y="0"/>
                    <wp:lineTo x="0" y="21486"/>
                    <wp:lineTo x="21594" y="21486"/>
                    <wp:lineTo x="21594" y="0"/>
                    <wp:lineTo x="0" y="0"/>
                  </wp:wrapPolygon>
                </wp:wrapThrough>
                <wp:docPr id="321" name="Group 321"/>
                <wp:cNvGraphicFramePr/>
                <a:graphic xmlns:a="http://schemas.openxmlformats.org/drawingml/2006/main">
                  <a:graphicData uri="http://schemas.microsoft.com/office/word/2010/wordprocessingGroup">
                    <wpg:wgp>
                      <wpg:cNvGrpSpPr/>
                      <wpg:grpSpPr>
                        <a:xfrm>
                          <a:off x="0" y="0"/>
                          <a:ext cx="2439035" cy="2885440"/>
                          <a:chOff x="0" y="0"/>
                          <a:chExt cx="2439035" cy="2885440"/>
                        </a:xfrm>
                        <a:extLst>
                          <a:ext uri="{0CCBE362-F206-4b92-989A-16890622DB6E}">
                            <ma14:wrappingTextBoxFlag xmlns:ma14="http://schemas.microsoft.com/office/mac/drawingml/2011/main" val="1"/>
                          </a:ext>
                        </a:extLst>
                      </wpg:grpSpPr>
                      <wps:wsp>
                        <wps:cNvPr id="273" name="Text Box 262"/>
                        <wps:cNvSpPr txBox="1">
                          <a:spLocks noChangeArrowheads="1"/>
                        </wps:cNvSpPr>
                        <wps:spPr bwMode="auto">
                          <a:xfrm>
                            <a:off x="0" y="0"/>
                            <a:ext cx="2439035" cy="288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87" name="Text Box 287"/>
                        <wps:cNvSpPr txBox="1"/>
                        <wps:spPr>
                          <a:xfrm>
                            <a:off x="0" y="149225"/>
                            <a:ext cx="2439035" cy="2238375"/>
                          </a:xfrm>
                          <a:prstGeom prst="rect">
                            <a:avLst/>
                          </a:prstGeom>
                          <a:noFill/>
                          <a:ln>
                            <a:noFill/>
                          </a:ln>
                          <a:effectLst/>
                          <a:extLst>
                            <a:ext uri="{C572A759-6A51-4108-AA02-DFA0A04FC94B}">
                              <ma14:wrappingTextBoxFlag xmlns:ma14="http://schemas.microsoft.com/office/mac/drawingml/2011/main"/>
                            </a:ext>
                          </a:extLst>
                        </wps:spPr>
                        <wps:linkedTxbx id="1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0" y="2386330"/>
                            <a:ext cx="2439035" cy="351790"/>
                          </a:xfrm>
                          <a:prstGeom prst="rect">
                            <a:avLst/>
                          </a:prstGeom>
                          <a:noFill/>
                          <a:ln>
                            <a:noFill/>
                          </a:ln>
                          <a:effectLst/>
                          <a:extLst>
                            <a:ext uri="{C572A759-6A51-4108-AA02-DFA0A04FC94B}">
                              <ma14:wrappingTextBoxFlag xmlns:ma14="http://schemas.microsoft.com/office/mac/drawingml/2011/main"/>
                            </a:ext>
                          </a:extLst>
                        </wps:spPr>
                        <wps:linkedTxbx id="1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1" o:spid="_x0000_s1054" style="position:absolute;left:0;text-align:left;margin-left:388.8pt;margin-top:518pt;width:192.05pt;height:227.2pt;z-index:251658416;mso-position-horizontal-relative:page;mso-position-vertical-relative:page" coordsize="2439035,2885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" mv:complextextbox="1">
                <v:shape id="Text Box 262" o:spid="_x0000_s1055" type="#_x0000_t202" style="position:absolute;width:2439035;height:288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fvMxAAA&#10;ANwAAAAPAAAAZHJzL2Rvd25yZXYueG1sRI/RasJAFETfC/7DcoW+FN1oqUp0FbEEiohi9AMu2Ws2&#10;mL0bstuY/n23IPRxmDkzzGrT21p01PrKsYLJOAFBXDhdcangeslGCxA+IGusHZOCH/KwWQ9eVphq&#10;9+AzdXkoRSxhn6ICE0KTSukLQxb92DXE0bu51mKIsi2lbvERy20tp0kykxYrjgsGG9oZKu75t1Uw&#10;ve4/DnnT7eVntqhOmXkLXByVeh322yWIQH34Dz/pLx25+Tv8nY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X7zMQAAADcAAAADwAAAAAAAAAAAAAAAACXAgAAZHJzL2Rv&#10;d25yZXYueG1sUEsFBgAAAAAEAAQA9QAAAIgDAAAAAA==&#10;" mv:complextextbox="1" filled="f" stroked="f">
                  <v:textbox inset="0,0,0,0"/>
                </v:shape>
                <v:shape id="_x0000_s1056" type="#_x0000_t202" style="position:absolute;top:149225;width:2439035;height:2238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320" inset="0,0,0,0">
                    <w:txbxContent/>
                  </v:textbox>
                </v:shape>
                <v:shape id="Text Box 320" o:spid="_x0000_s1057" type="#_x0000_t202" style="position:absolute;top:2386330;width:243903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NuwQAA&#10;ANwAAAAPAAAAZHJzL2Rvd25yZXYueG1sRE9Ni8IwEL0v+B/CCN7WVAV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69jbsEAAADcAAAADwAAAAAAAAAAAAAAAACXAgAAZHJzL2Rvd25y&#10;ZXYueG1sUEsFBgAAAAAEAAQA9QAAAIUDAAAAAA==&#10;" filled="f" stroked="f">
                  <v:textbox inset="0,0,0,0">
                    <w:txbxContent/>
                  </v:textbox>
                </v:shape>
                <w10:wrap type="through" anchorx="page" anchory="page"/>
              </v:group>
            </w:pict>
          </mc:Fallback>
        </mc:AlternateContent>
      </w:r>
      <w:r w:rsidR="001A552F">
        <w:rPr>
          <w:noProof/>
        </w:rPr>
        <mc:AlternateContent>
          <mc:Choice Requires="wps">
            <w:drawing>
              <wp:anchor distT="0" distB="0" distL="114300" distR="114300" simplePos="0" relativeHeight="251658244" behindDoc="0" locked="0" layoutInCell="1" allowOverlap="1" wp14:anchorId="26FF9AB6" wp14:editId="571CAE2F">
                <wp:simplePos x="0" y="0"/>
                <wp:positionH relativeFrom="page">
                  <wp:posOffset>365760</wp:posOffset>
                </wp:positionH>
                <wp:positionV relativeFrom="page">
                  <wp:posOffset>6035040</wp:posOffset>
                </wp:positionV>
                <wp:extent cx="1828800" cy="3200400"/>
                <wp:effectExtent l="0" t="0" r="0" b="0"/>
                <wp:wrapNone/>
                <wp:docPr id="2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2004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6D36360" w14:textId="42F66757" w:rsidR="00A12375" w:rsidRDefault="00A12375" w:rsidP="001A552F">
                            <w:pPr>
                              <w:pStyle w:val="Symbol"/>
                              <w:jc w:val="center"/>
                              <w:rPr>
                                <w:color w:val="C1C1D6" w:themeColor="accent3" w:themeTint="66"/>
                                <w:sz w:val="28"/>
                                <w:szCs w:val="28"/>
                              </w:rPr>
                            </w:pPr>
                            <w:r>
                              <w:rPr>
                                <w:color w:val="C1C1D6" w:themeColor="accent3" w:themeTint="66"/>
                                <w:sz w:val="28"/>
                                <w:szCs w:val="28"/>
                              </w:rPr>
                              <w:t>Multicultural</w:t>
                            </w:r>
                          </w:p>
                          <w:p w14:paraId="062CBEF9" w14:textId="0D5CFA2E" w:rsidR="00A12375" w:rsidRPr="001A552F" w:rsidRDefault="00A12375" w:rsidP="001A552F">
                            <w:pPr>
                              <w:pStyle w:val="Symbol"/>
                              <w:jc w:val="center"/>
                              <w:rPr>
                                <w:color w:val="C1C1D6" w:themeColor="accent3" w:themeTint="66"/>
                                <w:sz w:val="28"/>
                                <w:szCs w:val="28"/>
                              </w:rPr>
                            </w:pPr>
                            <w:r>
                              <w:rPr>
                                <w:color w:val="C1C1D6" w:themeColor="accent3" w:themeTint="66"/>
                                <w:sz w:val="28"/>
                                <w:szCs w:val="28"/>
                              </w:rPr>
                              <w:t>Fair</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8" style="position:absolute;left:0;text-align:left;margin-left:28.8pt;margin-top:475.2pt;width:2in;height:25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" fillcolor="#669 [3206]" stroked="f" strokecolor="#4a7ebb" strokeweight="1.5pt">
                <v:shadow opacity="22938f" mv:blur="38100f" offset="0,2pt"/>
                <v:textbox inset=",0,,7.2pt">
                  <w:txbxContent>
                    <w:p w14:paraId="26D36360" w14:textId="42F66757" w:rsidR="00A12375" w:rsidRDefault="00A12375" w:rsidP="001A552F">
                      <w:pPr>
                        <w:pStyle w:val="Symbol"/>
                        <w:jc w:val="center"/>
                        <w:rPr>
                          <w:color w:val="C1C1D6" w:themeColor="accent3" w:themeTint="66"/>
                          <w:sz w:val="28"/>
                          <w:szCs w:val="28"/>
                        </w:rPr>
                      </w:pPr>
                      <w:r>
                        <w:rPr>
                          <w:color w:val="C1C1D6" w:themeColor="accent3" w:themeTint="66"/>
                          <w:sz w:val="28"/>
                          <w:szCs w:val="28"/>
                        </w:rPr>
                        <w:t>Multicultural</w:t>
                      </w:r>
                    </w:p>
                    <w:p w14:paraId="062CBEF9" w14:textId="0D5CFA2E" w:rsidR="00A12375" w:rsidRPr="001A552F" w:rsidRDefault="00A12375" w:rsidP="001A552F">
                      <w:pPr>
                        <w:pStyle w:val="Symbol"/>
                        <w:jc w:val="center"/>
                        <w:rPr>
                          <w:color w:val="C1C1D6" w:themeColor="accent3" w:themeTint="66"/>
                          <w:sz w:val="28"/>
                          <w:szCs w:val="28"/>
                        </w:rPr>
                      </w:pPr>
                      <w:r>
                        <w:rPr>
                          <w:color w:val="C1C1D6" w:themeColor="accent3" w:themeTint="66"/>
                          <w:sz w:val="28"/>
                          <w:szCs w:val="28"/>
                        </w:rPr>
                        <w:t>Fair</w:t>
                      </w:r>
                    </w:p>
                  </w:txbxContent>
                </v:textbox>
                <w10:wrap anchorx="page" anchory="page"/>
              </v:rect>
            </w:pict>
          </mc:Fallback>
        </mc:AlternateContent>
      </w:r>
      <w:r w:rsidR="00044E42">
        <w:rPr>
          <w:noProof/>
        </w:rPr>
        <mc:AlternateContent>
          <mc:Choice Requires="wps">
            <w:drawing>
              <wp:anchor distT="0" distB="0" distL="114300" distR="114300" simplePos="0" relativeHeight="251658435" behindDoc="0" locked="0" layoutInCell="1" allowOverlap="1" wp14:anchorId="761BAFE0" wp14:editId="02533598">
                <wp:simplePos x="0" y="0"/>
                <wp:positionH relativeFrom="page">
                  <wp:posOffset>292100</wp:posOffset>
                </wp:positionH>
                <wp:positionV relativeFrom="page">
                  <wp:posOffset>3162300</wp:posOffset>
                </wp:positionV>
                <wp:extent cx="2449830" cy="124460"/>
                <wp:effectExtent l="0" t="0" r="13970" b="2540"/>
                <wp:wrapTight wrapText="bothSides">
                  <wp:wrapPolygon edited="0">
                    <wp:start x="0" y="0"/>
                    <wp:lineTo x="0" y="17633"/>
                    <wp:lineTo x="21499" y="17633"/>
                    <wp:lineTo x="21499" y="0"/>
                    <wp:lineTo x="0" y="0"/>
                  </wp:wrapPolygon>
                </wp:wrapTight>
                <wp:docPr id="27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49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561C28A" w14:textId="77777777" w:rsidR="00A12375" w:rsidRPr="000D2927" w:rsidRDefault="00A12375" w:rsidP="008B5EB5">
                            <w:pPr>
                              <w:pStyle w:val="Page"/>
                              <w:rPr>
                                <w:color w:val="FFFFFF" w:themeColor="background1"/>
                              </w:rPr>
                            </w:pPr>
                            <w:r w:rsidRPr="00C2757D">
                              <w:rPr>
                                <w:color w:val="FFFFFF" w:themeColor="background1"/>
                                <w:sz w:val="20"/>
                              </w:rPr>
                              <w:t>page</w:t>
                            </w:r>
                            <w:r>
                              <w:rPr>
                                <w:color w:val="FFFFFF" w:themeColor="background1"/>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9" type="#_x0000_t202" style="position:absolute;left:0;text-align:left;margin-left:23pt;margin-top:249pt;width:192.9pt;height:9.8pt;flip:y;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" filled="f" stroked="f">
                <v:stroke o:forcedash="t"/>
                <v:textbox inset="0,0,0,0">
                  <w:txbxContent>
                    <w:p w14:paraId="5561C28A" w14:textId="77777777" w:rsidR="00A12375" w:rsidRPr="000D2927" w:rsidRDefault="00A12375" w:rsidP="008B5EB5">
                      <w:pPr>
                        <w:pStyle w:val="Page"/>
                        <w:rPr>
                          <w:color w:val="FFFFFF" w:themeColor="background1"/>
                        </w:rPr>
                      </w:pPr>
                      <w:r w:rsidRPr="00C2757D">
                        <w:rPr>
                          <w:color w:val="FFFFFF" w:themeColor="background1"/>
                          <w:sz w:val="20"/>
                        </w:rPr>
                        <w:t>page</w:t>
                      </w:r>
                      <w:r>
                        <w:rPr>
                          <w:color w:val="FFFFFF" w:themeColor="background1"/>
                        </w:rPr>
                        <w:t xml:space="preserve"> 3</w:t>
                      </w:r>
                    </w:p>
                  </w:txbxContent>
                </v:textbox>
                <w10:wrap type="tight" anchorx="page" anchory="page"/>
              </v:shape>
            </w:pict>
          </mc:Fallback>
        </mc:AlternateContent>
      </w:r>
      <w:r w:rsidR="00044E42">
        <w:rPr>
          <w:noProof/>
        </w:rPr>
        <mc:AlternateContent>
          <mc:Choice Requires="wps">
            <w:drawing>
              <wp:anchor distT="0" distB="0" distL="114300" distR="114300" simplePos="0" relativeHeight="251658422" behindDoc="0" locked="0" layoutInCell="1" allowOverlap="1" wp14:anchorId="20A5BD8C" wp14:editId="4E964D4E">
                <wp:simplePos x="0" y="0"/>
                <wp:positionH relativeFrom="page">
                  <wp:posOffset>546100</wp:posOffset>
                </wp:positionH>
                <wp:positionV relativeFrom="page">
                  <wp:posOffset>1216025</wp:posOffset>
                </wp:positionV>
                <wp:extent cx="2006600" cy="1946275"/>
                <wp:effectExtent l="0" t="0" r="0" b="9525"/>
                <wp:wrapTight wrapText="bothSides">
                  <wp:wrapPolygon edited="0">
                    <wp:start x="0" y="0"/>
                    <wp:lineTo x="0" y="21424"/>
                    <wp:lineTo x="21327" y="21424"/>
                    <wp:lineTo x="21327" y="0"/>
                    <wp:lineTo x="0" y="0"/>
                  </wp:wrapPolygon>
                </wp:wrapTight>
                <wp:docPr id="25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94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2B27FDF" w14:textId="05E940B9" w:rsidR="00A12375" w:rsidRDefault="00A12375" w:rsidP="008B5EB5">
                            <w:pPr>
                              <w:pStyle w:val="BodyText2"/>
                            </w:pPr>
                            <w:r>
                              <w:t>We would love to get</w:t>
                            </w:r>
                            <w:r w:rsidR="006377F6">
                              <w:t xml:space="preserve"> to know more ELL parents</w:t>
                            </w:r>
                            <w:r>
                              <w:t xml:space="preserve">, have you </w:t>
                            </w:r>
                            <w:proofErr w:type="gramStart"/>
                            <w:r>
                              <w:t>help  at</w:t>
                            </w:r>
                            <w:proofErr w:type="gramEnd"/>
                            <w:r>
                              <w:t xml:space="preserve"> school, and get your opinions and feedback about our programs.  Please contact Sara Guller at </w:t>
                            </w:r>
                            <w:hyperlink r:id="rId16" w:history="1">
                              <w:r w:rsidRPr="007E2E52">
                                <w:rPr>
                                  <w:rStyle w:val="Hyperlink"/>
                                </w:rPr>
                                <w:t>sguller@premiercharterschool.org</w:t>
                              </w:r>
                            </w:hyperlink>
                            <w:r>
                              <w:t xml:space="preserve"> or your child’s ELL or classroom teacher to find out how you can 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60" type="#_x0000_t202" style="position:absolute;left:0;text-align:left;margin-left:43pt;margin-top:95.75pt;width:158pt;height:153.25pt;z-index:251658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" mv:complextextbox="1" filled="f" stroked="f">
                <v:textbox inset="0,0,0,0">
                  <w:txbxContent>
                    <w:p w14:paraId="62B27FDF" w14:textId="05E940B9" w:rsidR="00A12375" w:rsidRDefault="00A12375" w:rsidP="008B5EB5">
                      <w:pPr>
                        <w:pStyle w:val="BodyText2"/>
                      </w:pPr>
                      <w:r>
                        <w:t>We would love to get</w:t>
                      </w:r>
                      <w:r w:rsidR="006377F6">
                        <w:t xml:space="preserve"> to know more ELL parents</w:t>
                      </w:r>
                      <w:r>
                        <w:t xml:space="preserve">, have you </w:t>
                      </w:r>
                      <w:proofErr w:type="gramStart"/>
                      <w:r>
                        <w:t>help  at</w:t>
                      </w:r>
                      <w:proofErr w:type="gramEnd"/>
                      <w:r>
                        <w:t xml:space="preserve"> school, and get your opinions and feedback about our programs.  Please contact Sara Guller at </w:t>
                      </w:r>
                      <w:hyperlink r:id="rId17" w:history="1">
                        <w:r w:rsidRPr="007E2E52">
                          <w:rPr>
                            <w:rStyle w:val="Hyperlink"/>
                          </w:rPr>
                          <w:t>sguller@premiercharterschool.org</w:t>
                        </w:r>
                      </w:hyperlink>
                      <w:r>
                        <w:t xml:space="preserve"> or your child’s ELL or classroom teacher to find out how you can help!</w:t>
                      </w:r>
                    </w:p>
                  </w:txbxContent>
                </v:textbox>
                <w10:wrap type="tight" anchorx="page" anchory="page"/>
              </v:shape>
            </w:pict>
          </mc:Fallback>
        </mc:AlternateContent>
      </w:r>
      <w:r w:rsidR="00044E42">
        <w:rPr>
          <w:noProof/>
        </w:rPr>
        <mc:AlternateContent>
          <mc:Choice Requires="wps">
            <w:drawing>
              <wp:anchor distT="0" distB="0" distL="114300" distR="114300" simplePos="0" relativeHeight="251658418" behindDoc="0" locked="0" layoutInCell="1" allowOverlap="1" wp14:anchorId="7B6946A8" wp14:editId="7720821F">
                <wp:simplePos x="0" y="0"/>
                <wp:positionH relativeFrom="page">
                  <wp:posOffset>647700</wp:posOffset>
                </wp:positionH>
                <wp:positionV relativeFrom="page">
                  <wp:posOffset>956311</wp:posOffset>
                </wp:positionV>
                <wp:extent cx="1790700" cy="381000"/>
                <wp:effectExtent l="0" t="0" r="12700" b="0"/>
                <wp:wrapTight wrapText="bothSides">
                  <wp:wrapPolygon edited="0">
                    <wp:start x="0" y="0"/>
                    <wp:lineTo x="0" y="20160"/>
                    <wp:lineTo x="21447" y="20160"/>
                    <wp:lineTo x="21447" y="0"/>
                    <wp:lineTo x="0" y="0"/>
                  </wp:wrapPolygon>
                </wp:wrapTight>
                <wp:docPr id="2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A57E5E" w14:textId="77777777" w:rsidR="00A12375" w:rsidRDefault="00A12375" w:rsidP="00044E42">
                            <w:pPr>
                              <w:pStyle w:val="Subtitle"/>
                              <w:jc w:val="center"/>
                            </w:pPr>
                            <w: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61" type="#_x0000_t202" style="position:absolute;left:0;text-align:left;margin-left:51pt;margin-top:75.3pt;width:141pt;height:30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" filled="f" stroked="f">
                <v:textbox inset="0,0,0,0">
                  <w:txbxContent>
                    <w:p w14:paraId="78A57E5E" w14:textId="77777777" w:rsidR="00A12375" w:rsidRDefault="00A12375" w:rsidP="00044E42">
                      <w:pPr>
                        <w:pStyle w:val="Subtitle"/>
                        <w:jc w:val="center"/>
                      </w:pPr>
                      <w:r>
                        <w:t>HELP!!!</w:t>
                      </w:r>
                    </w:p>
                  </w:txbxContent>
                </v:textbox>
                <w10:wrap type="tight" anchorx="page" anchory="page"/>
              </v:shape>
            </w:pict>
          </mc:Fallback>
        </mc:AlternateContent>
      </w:r>
      <w:r w:rsidR="00044E42">
        <w:rPr>
          <w:noProof/>
        </w:rPr>
        <mc:AlternateContent>
          <mc:Choice Requires="wps">
            <w:drawing>
              <wp:anchor distT="0" distB="0" distL="114300" distR="114300" simplePos="0" relativeHeight="251658438" behindDoc="0" locked="0" layoutInCell="1" allowOverlap="1" wp14:anchorId="634946B7" wp14:editId="352CE8D5">
                <wp:simplePos x="0" y="0"/>
                <wp:positionH relativeFrom="page">
                  <wp:posOffset>4937760</wp:posOffset>
                </wp:positionH>
                <wp:positionV relativeFrom="page">
                  <wp:posOffset>9298940</wp:posOffset>
                </wp:positionV>
                <wp:extent cx="2464435" cy="619760"/>
                <wp:effectExtent l="0" t="0" r="24765" b="15240"/>
                <wp:wrapTight wrapText="bothSides">
                  <wp:wrapPolygon edited="0">
                    <wp:start x="0" y="0"/>
                    <wp:lineTo x="0" y="21246"/>
                    <wp:lineTo x="21594" y="21246"/>
                    <wp:lineTo x="21594" y="0"/>
                    <wp:lineTo x="0" y="0"/>
                  </wp:wrapPolygon>
                </wp:wrapTight>
                <wp:docPr id="27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6443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CD01400" w14:textId="77777777" w:rsidR="00A12375" w:rsidRPr="000D2927" w:rsidRDefault="00A12375" w:rsidP="008B5EB5">
                            <w:pPr>
                              <w:pStyle w:val="Page"/>
                            </w:pPr>
                            <w:r>
                              <w:rPr>
                                <w:sz w:val="20"/>
                              </w:rPr>
                              <w:t>more on</w:t>
                            </w:r>
                            <w:r w:rsidRPr="00C2757D">
                              <w:rPr>
                                <w:sz w:val="20"/>
                              </w:rPr>
                              <w:t xml:space="preserv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62" type="#_x0000_t202" style="position:absolute;left:0;text-align:left;margin-left:388.8pt;margin-top:732.2pt;width:194.05pt;height:48.8pt;flip:y;z-index:251658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" filled="f" stroked="f">
                <v:stroke o:forcedash="t"/>
                <v:textbox inset="0,0,0,0">
                  <w:txbxContent>
                    <w:p w14:paraId="6CD01400" w14:textId="77777777" w:rsidR="00A12375" w:rsidRPr="000D2927" w:rsidRDefault="00A12375" w:rsidP="008B5EB5">
                      <w:pPr>
                        <w:pStyle w:val="Page"/>
                      </w:pPr>
                      <w:r>
                        <w:rPr>
                          <w:sz w:val="20"/>
                        </w:rPr>
                        <w:t>more on</w:t>
                      </w:r>
                      <w:r w:rsidRPr="00C2757D">
                        <w:rPr>
                          <w:sz w:val="20"/>
                        </w:rPr>
                        <w:t xml:space="preserve"> </w:t>
                      </w:r>
                      <w:r>
                        <w:t>2</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3" behindDoc="0" locked="0" layoutInCell="1" allowOverlap="1" wp14:anchorId="1730ACEA" wp14:editId="16ECF9BD">
                <wp:simplePos x="0" y="0"/>
                <wp:positionH relativeFrom="page">
                  <wp:posOffset>5648960</wp:posOffset>
                </wp:positionH>
                <wp:positionV relativeFrom="page">
                  <wp:posOffset>956310</wp:posOffset>
                </wp:positionV>
                <wp:extent cx="1645920" cy="259715"/>
                <wp:effectExtent l="0" t="0" r="5080" b="19685"/>
                <wp:wrapTight wrapText="bothSides">
                  <wp:wrapPolygon edited="0">
                    <wp:start x="0" y="0"/>
                    <wp:lineTo x="0" y="21125"/>
                    <wp:lineTo x="21333" y="21125"/>
                    <wp:lineTo x="21333" y="0"/>
                    <wp:lineTo x="0" y="0"/>
                  </wp:wrapPolygon>
                </wp:wrapTight>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EFA46E" w14:textId="474CA42A" w:rsidR="00A12375" w:rsidRDefault="00A12375" w:rsidP="008B5EB5">
                            <w:pPr>
                              <w:pStyle w:val="BlockHeading"/>
                            </w:pPr>
                            <w:r>
                              <w:t xml:space="preserve">Did you </w:t>
                            </w:r>
                            <w:proofErr w:type="gramStart"/>
                            <w:r>
                              <w:t>Know</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63" type="#_x0000_t202" style="position:absolute;left:0;text-align:left;margin-left:444.8pt;margin-top:75.3pt;width:129.6pt;height:20.4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" filled="f" stroked="f">
                <v:textbox inset="0,0,0,0">
                  <w:txbxContent>
                    <w:p w14:paraId="63EFA46E" w14:textId="474CA42A" w:rsidR="00A12375" w:rsidRDefault="00A12375" w:rsidP="008B5EB5">
                      <w:pPr>
                        <w:pStyle w:val="BlockHeading"/>
                      </w:pPr>
                      <w:r>
                        <w:t xml:space="preserve">Did you </w:t>
                      </w:r>
                      <w:proofErr w:type="gramStart"/>
                      <w:r>
                        <w:t>Know</w:t>
                      </w:r>
                      <w:proofErr w:type="gramEnd"/>
                      <w:r>
                        <w: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7" behindDoc="0" locked="0" layoutInCell="1" allowOverlap="1" wp14:anchorId="06AC29C4" wp14:editId="1C3590A5">
                <wp:simplePos x="0" y="0"/>
                <wp:positionH relativeFrom="page">
                  <wp:posOffset>2301875</wp:posOffset>
                </wp:positionH>
                <wp:positionV relativeFrom="page">
                  <wp:posOffset>6274435</wp:posOffset>
                </wp:positionV>
                <wp:extent cx="5074920" cy="411480"/>
                <wp:effectExtent l="0" t="0" r="5080" b="20320"/>
                <wp:wrapTight wrapText="bothSides">
                  <wp:wrapPolygon edited="0">
                    <wp:start x="0" y="0"/>
                    <wp:lineTo x="0" y="21333"/>
                    <wp:lineTo x="21514" y="21333"/>
                    <wp:lineTo x="21514" y="0"/>
                    <wp:lineTo x="0" y="0"/>
                  </wp:wrapPolygon>
                </wp:wrapTight>
                <wp:docPr id="25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5BAB14" w14:textId="77777777" w:rsidR="00A12375" w:rsidRPr="00F93648" w:rsidRDefault="00A12375" w:rsidP="008B5EB5">
                            <w:pPr>
                              <w:pStyle w:val="Heading2"/>
                            </w:pPr>
                            <w:r>
                              <w:t>ACCESS TESTING: The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64" type="#_x0000_t202" style="position:absolute;left:0;text-align:left;margin-left:181.25pt;margin-top:494.05pt;width:399.6pt;height:32.4pt;z-index:25165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" filled="f" stroked="f">
                <v:textbox inset="0,0,0,0">
                  <w:txbxContent>
                    <w:p w14:paraId="495BAB14" w14:textId="77777777" w:rsidR="00A12375" w:rsidRPr="00F93648" w:rsidRDefault="00A12375" w:rsidP="008B5EB5">
                      <w:pPr>
                        <w:pStyle w:val="Heading2"/>
                      </w:pPr>
                      <w:r>
                        <w:t>ACCESS TESTING: The details…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2" behindDoc="0" locked="0" layoutInCell="1" allowOverlap="1" wp14:anchorId="24FA8A1C" wp14:editId="4DFABA45">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A0883" w14:textId="77777777" w:rsidR="00A12375" w:rsidRDefault="00A12375" w:rsidP="008B5EB5">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65" type="#_x0000_t202" style="position:absolute;left:0;text-align:left;margin-left:28.8pt;margin-top:745.2pt;width:265.2pt;height:18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2VprYCAAC1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" filled="f" stroked="f">
                <v:textbox inset="0,0,0,0">
                  <w:txbxContent>
                    <w:p w14:paraId="67BA0883" w14:textId="77777777" w:rsidR="00A12375" w:rsidRDefault="00A12375" w:rsidP="008B5EB5">
                      <w:pPr>
                        <w:pStyle w:val="Footer"/>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96" behindDoc="0" locked="0" layoutInCell="1" allowOverlap="1" wp14:anchorId="6E657D58" wp14:editId="26C8C8FA">
                <wp:simplePos x="0" y="0"/>
                <wp:positionH relativeFrom="page">
                  <wp:posOffset>5577840</wp:posOffset>
                </wp:positionH>
                <wp:positionV relativeFrom="page">
                  <wp:posOffset>822960</wp:posOffset>
                </wp:positionV>
                <wp:extent cx="1828800" cy="5074920"/>
                <wp:effectExtent l="2540" t="0" r="0" b="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749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39.2pt;margin-top:64.8pt;width:2in;height:399.6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pvLigDAACm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" fillcolor="#996 [3207]"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394" behindDoc="0" locked="0" layoutInCell="1" allowOverlap="1" wp14:anchorId="02E0F18C" wp14:editId="0A9F43A8">
                <wp:simplePos x="0" y="0"/>
                <wp:positionH relativeFrom="page">
                  <wp:posOffset>365760</wp:posOffset>
                </wp:positionH>
                <wp:positionV relativeFrom="page">
                  <wp:posOffset>6035040</wp:posOffset>
                </wp:positionV>
                <wp:extent cx="7040880" cy="0"/>
                <wp:effectExtent l="10160" t="15240" r="22860" b="22860"/>
                <wp:wrapNone/>
                <wp:docPr id="2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58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475.2pt" to="583.2pt,4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392" behindDoc="0" locked="0" layoutInCell="1" allowOverlap="1" wp14:anchorId="1AF33590" wp14:editId="5FA79D4A">
                <wp:simplePos x="0" y="0"/>
                <wp:positionH relativeFrom="page">
                  <wp:posOffset>4044950</wp:posOffset>
                </wp:positionH>
                <wp:positionV relativeFrom="page">
                  <wp:posOffset>406400</wp:posOffset>
                </wp:positionV>
                <wp:extent cx="3368040" cy="285750"/>
                <wp:effectExtent l="0" t="0" r="10160" b="19050"/>
                <wp:wrapTight wrapText="bothSides">
                  <wp:wrapPolygon edited="0">
                    <wp:start x="0" y="0"/>
                    <wp:lineTo x="0" y="21120"/>
                    <wp:lineTo x="21502" y="21120"/>
                    <wp:lineTo x="21502" y="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3D6DDB" w14:textId="77777777" w:rsidR="00A12375" w:rsidRDefault="00A12375" w:rsidP="00034C7C">
                            <w:pPr>
                              <w:pStyle w:val="Date"/>
                              <w:jc w:val="center"/>
                            </w:pPr>
                            <w:r>
                              <w:t>Trimester 2: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6" type="#_x0000_t202" style="position:absolute;left:0;text-align:left;margin-left:318.5pt;margin-top:32pt;width:265.2pt;height:22.5pt;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" filled="f" stroked="f">
                <v:textbox inset="0,0,0,0">
                  <w:txbxContent>
                    <w:p w14:paraId="513D6DDB" w14:textId="77777777" w:rsidR="00A12375" w:rsidRDefault="00A12375" w:rsidP="00034C7C">
                      <w:pPr>
                        <w:pStyle w:val="Date"/>
                        <w:jc w:val="center"/>
                      </w:pPr>
                      <w:r>
                        <w:t>Trimester 2: 2016</w:t>
                      </w:r>
                    </w:p>
                  </w:txbxContent>
                </v:textbox>
                <w10:wrap type="tight" anchorx="page" anchory="page"/>
              </v:shape>
            </w:pict>
          </mc:Fallback>
        </mc:AlternateContent>
      </w:r>
      <w:bookmarkStart w:id="0" w:name="_GoBack"/>
      <w:bookmarkEnd w:id="0"/>
      <w:r w:rsidR="00FC4F19">
        <w:br w:type="page"/>
      </w:r>
      <w:r w:rsidR="00761BC6">
        <w:rPr>
          <w:noProof/>
        </w:rPr>
        <w:lastRenderedPageBreak/>
        <mc:AlternateContent>
          <mc:Choice Requires="wps">
            <w:drawing>
              <wp:anchor distT="0" distB="0" distL="114300" distR="114300" simplePos="0" relativeHeight="251658414" behindDoc="0" locked="0" layoutInCell="1" allowOverlap="1" wp14:anchorId="630BCF80" wp14:editId="57245902">
                <wp:simplePos x="0" y="0"/>
                <wp:positionH relativeFrom="page">
                  <wp:posOffset>5433060</wp:posOffset>
                </wp:positionH>
                <wp:positionV relativeFrom="page">
                  <wp:posOffset>1070610</wp:posOffset>
                </wp:positionV>
                <wp:extent cx="1752600" cy="1264285"/>
                <wp:effectExtent l="0" t="3810" r="2540" b="1905"/>
                <wp:wrapTight wrapText="bothSides">
                  <wp:wrapPolygon edited="0">
                    <wp:start x="0" y="0"/>
                    <wp:lineTo x="21600" y="0"/>
                    <wp:lineTo x="21600" y="21600"/>
                    <wp:lineTo x="0" y="21600"/>
                    <wp:lineTo x="0" y="0"/>
                  </wp:wrapPolygon>
                </wp:wrapTight>
                <wp:docPr id="2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1EE78AC" w14:textId="77777777" w:rsidR="00A12375" w:rsidRDefault="00A12375" w:rsidP="008B5EB5">
                            <w:pPr>
                              <w:pStyle w:val="BlockHeading"/>
                            </w:pPr>
                            <w:r w:rsidRPr="00762D77">
                              <w:t>Lorem ipsum dolor sit amet, consectetuer adipiscing elit.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7" type="#_x0000_t202" style="position:absolute;left:0;text-align:left;margin-left:427.8pt;margin-top:84.3pt;width:138pt;height:99.55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" mv:complextextbox="1" filled="f" stroked="f">
                <v:stroke o:forcedash="t"/>
                <v:textbox inset="0,0,0,0">
                  <w:txbxContent>
                    <w:p w14:paraId="31EE78AC" w14:textId="77777777" w:rsidR="00A12375" w:rsidRDefault="00A12375" w:rsidP="008B5EB5">
                      <w:pPr>
                        <w:pStyle w:val="BlockHeading"/>
                      </w:pPr>
                      <w:r w:rsidRPr="00762D77">
                        <w:t>Lorem ipsum dolor sit amet, consectetuer adipiscing elit.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3" behindDoc="0" locked="0" layoutInCell="1" allowOverlap="1" wp14:anchorId="28779711" wp14:editId="0EEB2BE3">
                <wp:simplePos x="0" y="0"/>
                <wp:positionH relativeFrom="page">
                  <wp:posOffset>358775</wp:posOffset>
                </wp:positionH>
                <wp:positionV relativeFrom="page">
                  <wp:posOffset>4069715</wp:posOffset>
                </wp:positionV>
                <wp:extent cx="7040880" cy="658495"/>
                <wp:effectExtent l="3175" t="5715" r="4445" b="0"/>
                <wp:wrapTight wrapText="bothSides">
                  <wp:wrapPolygon edited="0">
                    <wp:start x="0" y="0"/>
                    <wp:lineTo x="21600" y="0"/>
                    <wp:lineTo x="21600" y="21600"/>
                    <wp:lineTo x="0" y="21600"/>
                    <wp:lineTo x="0" y="0"/>
                  </wp:wrapPolygon>
                </wp:wrapTight>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D2AF8C" w14:textId="77777777" w:rsidR="00A12375" w:rsidRPr="00020D53" w:rsidRDefault="00A12375" w:rsidP="008B5EB5">
                            <w:pPr>
                              <w:pStyle w:val="Heading3"/>
                            </w:pPr>
                            <w:r w:rsidRPr="00020D53">
                              <w:t>Maecenas est mi, vestibulum id, euismod non, vestibulum quis, mi.</w:t>
                            </w:r>
                            <w:r>
                              <w:t xml:space="preserve"> Aenean sed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68" type="#_x0000_t202" style="position:absolute;left:0;text-align:left;margin-left:28.25pt;margin-top:320.45pt;width:554.4pt;height:51.85pt;z-index:251658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" filled="f" stroked="f">
                <v:stroke o:forcedash="t"/>
                <v:textbox inset="0,0,0,0">
                  <w:txbxContent>
                    <w:p w14:paraId="7CD2AF8C" w14:textId="77777777" w:rsidR="00A12375" w:rsidRPr="00020D53" w:rsidRDefault="00A12375" w:rsidP="008B5EB5">
                      <w:pPr>
                        <w:pStyle w:val="Heading3"/>
                      </w:pPr>
                      <w:r w:rsidRPr="00020D53">
                        <w:t>Maecenas est mi, vestibulum id, euismod non, vestibulum quis, mi.</w:t>
                      </w:r>
                      <w:r>
                        <w:t xml:space="preserve"> Aenean sed dolor.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72" behindDoc="0" locked="0" layoutInCell="1" allowOverlap="1" wp14:anchorId="6EFF6C98" wp14:editId="57F5E7D9">
                <wp:simplePos x="0" y="0"/>
                <wp:positionH relativeFrom="page">
                  <wp:posOffset>5212080</wp:posOffset>
                </wp:positionH>
                <wp:positionV relativeFrom="page">
                  <wp:posOffset>4790440</wp:posOffset>
                </wp:positionV>
                <wp:extent cx="2194560" cy="2377440"/>
                <wp:effectExtent l="5080" t="2540" r="0" b="0"/>
                <wp:wrapTight wrapText="bothSides">
                  <wp:wrapPolygon edited="0">
                    <wp:start x="0" y="0"/>
                    <wp:lineTo x="21600" y="0"/>
                    <wp:lineTo x="21600" y="21600"/>
                    <wp:lineTo x="0" y="21600"/>
                    <wp:lineTo x="0" y="0"/>
                  </wp:wrapPolygon>
                </wp:wrapTight>
                <wp:docPr id="24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69" type="#_x0000_t202" style="position:absolute;left:0;text-align:left;margin-left:410.4pt;margin-top:377.2pt;width:172.8pt;height:187.2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" mv:complextextbox="1" filled="f" stroked="f">
                <v:stroke o:forcedash="t"/>
                <v:textbox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371" behindDoc="0" locked="0" layoutInCell="1" allowOverlap="1" wp14:anchorId="0FCC4794" wp14:editId="2AE2A0C7">
                <wp:simplePos x="0" y="0"/>
                <wp:positionH relativeFrom="page">
                  <wp:posOffset>2788920</wp:posOffset>
                </wp:positionH>
                <wp:positionV relativeFrom="page">
                  <wp:posOffset>4790440</wp:posOffset>
                </wp:positionV>
                <wp:extent cx="2194560" cy="2377440"/>
                <wp:effectExtent l="0" t="2540" r="0" b="0"/>
                <wp:wrapTight wrapText="bothSides">
                  <wp:wrapPolygon edited="0">
                    <wp:start x="0" y="0"/>
                    <wp:lineTo x="21600" y="0"/>
                    <wp:lineTo x="21600" y="21600"/>
                    <wp:lineTo x="0" y="21600"/>
                    <wp:lineTo x="0" y="0"/>
                  </wp:wrapPolygon>
                </wp:wrapTight>
                <wp:docPr id="2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0" type="#_x0000_t202" style="position:absolute;left:0;text-align:left;margin-left:219.6pt;margin-top:377.2pt;width:172.8pt;height:187.2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" mv:complextextbox="1" filled="f" stroked="f">
                <v:stroke o:forcedash="t"/>
                <v:textbox style="mso-next-textbox:#Text Box 216"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369" behindDoc="0" locked="0" layoutInCell="1" allowOverlap="1" wp14:anchorId="533ECBFB" wp14:editId="2B244649">
                <wp:simplePos x="0" y="0"/>
                <wp:positionH relativeFrom="page">
                  <wp:posOffset>365760</wp:posOffset>
                </wp:positionH>
                <wp:positionV relativeFrom="page">
                  <wp:posOffset>4790440</wp:posOffset>
                </wp:positionV>
                <wp:extent cx="2194560" cy="2377440"/>
                <wp:effectExtent l="0" t="2540" r="5080" b="0"/>
                <wp:wrapTight wrapText="bothSides">
                  <wp:wrapPolygon edited="0">
                    <wp:start x="0" y="0"/>
                    <wp:lineTo x="21600" y="0"/>
                    <wp:lineTo x="21600" y="21600"/>
                    <wp:lineTo x="0" y="21600"/>
                    <wp:lineTo x="0" y="0"/>
                  </wp:wrapPolygon>
                </wp:wrapTight>
                <wp:docPr id="2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4">
                        <w:txbxContent>
                          <w:p w14:paraId="1F7B8B3C" w14:textId="77777777" w:rsidR="00A12375" w:rsidRDefault="00A12375" w:rsidP="008B5EB5">
                            <w:pPr>
                              <w:pStyle w:val="BodyText"/>
                            </w:pPr>
                            <w:r>
                              <w:t xml:space="preserve">Fusce commodo sem eget ipsum. Etiam orci lectus, nonummy in, vestibulum et, laoreet euismod, dolor. In posuere condimentum urna. Curabitur mauris. Sed volutpat congue magna. </w:t>
                            </w:r>
                          </w:p>
                          <w:p w14:paraId="61993956" w14:textId="77777777" w:rsidR="00A12375" w:rsidRDefault="00A12375" w:rsidP="008B5EB5">
                            <w:pPr>
                              <w:pStyle w:val="BodyText"/>
                            </w:pPr>
                            <w:r>
                              <w:t xml:space="preserve">Vestibulum laoreet eros sit amet nisl. Quisque porta gravida lacus. Lorem ipsum dolor sit amet, consectetuer adipiscing elit. Donec placerat, ante quis mollis blandit, dui purus vulputate pede, non gravida neque dolor vel ligula. </w:t>
                            </w:r>
                          </w:p>
                          <w:p w14:paraId="4E398F74" w14:textId="77777777" w:rsidR="00A12375" w:rsidRDefault="00A12375" w:rsidP="008B5EB5">
                            <w:pPr>
                              <w:pStyle w:val="BodyText"/>
                            </w:pPr>
                            <w:r>
                              <w:t>Duis at magna quis elit adipiscing luctus. Etiam id sapien id dolor convallis eleifend. Morbi augue mauris, tincidunt ac, feugiat sed, pellentesque a, est. Duis a arcu. Curabitur nec augue eu arcu cursus lobortis.</w:t>
                            </w:r>
                          </w:p>
                          <w:p w14:paraId="11412E9C" w14:textId="77777777" w:rsidR="00A12375" w:rsidRDefault="00A12375" w:rsidP="008B5EB5">
                            <w:pPr>
                              <w:pStyle w:val="BodyText"/>
                            </w:pPr>
                            <w:r>
                              <w:t>Sed sollicitudin nisi. Duis ultrices, odio eu consequat viverra, est diam fringilla est, vel suscipit eros nisl non turpis. Maecenas interdum. Fusce fermentum. Etiam volutpat, nulla blandit consequat ultrices, dolor enim dictum metus, nec interdum ligula pede ut urna. Suspendisse leo neque, dapibus iaculis, vulputate in, commodo id,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71" type="#_x0000_t202" style="position:absolute;left:0;text-align:left;margin-left:28.8pt;margin-top:377.2pt;width:172.8pt;height:187.2pt;z-index:251658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" mv:complextextbox="1" filled="f" stroked="f">
                <v:stroke o:forcedash="t"/>
                <v:textbox style="mso-next-textbox:#Text Box 215" inset="0,0,0,0">
                  <w:txbxContent>
                    <w:p w14:paraId="1F7B8B3C" w14:textId="77777777" w:rsidR="00A12375" w:rsidRDefault="00A12375" w:rsidP="008B5EB5">
                      <w:pPr>
                        <w:pStyle w:val="BodyText"/>
                      </w:pPr>
                      <w:r>
                        <w:t xml:space="preserve">Fusce commodo sem eget ipsum. Etiam orci lectus, nonummy in, vestibulum et, laoreet euismod, dolor. In posuere condimentum urna. Curabitur mauris. Sed volutpat congue magna. </w:t>
                      </w:r>
                    </w:p>
                    <w:p w14:paraId="61993956" w14:textId="77777777" w:rsidR="00A12375" w:rsidRDefault="00A12375" w:rsidP="008B5EB5">
                      <w:pPr>
                        <w:pStyle w:val="BodyText"/>
                      </w:pPr>
                      <w:r>
                        <w:t xml:space="preserve">Vestibulum laoreet eros sit amet nisl. Quisque porta gravida lacus. Lorem ipsum dolor sit amet, consectetuer adipiscing elit. Donec placerat, ante quis mollis blandit, dui purus vulputate pede, non gravida neque dolor vel ligula. </w:t>
                      </w:r>
                    </w:p>
                    <w:p w14:paraId="4E398F74" w14:textId="77777777" w:rsidR="00A12375" w:rsidRDefault="00A12375" w:rsidP="008B5EB5">
                      <w:pPr>
                        <w:pStyle w:val="BodyText"/>
                      </w:pPr>
                      <w:r>
                        <w:t>Duis at magna quis elit adipiscing luctus. Etiam id sapien id dolor convallis eleifend. Morbi augue mauris, tincidunt ac, feugiat sed, pellentesque a, est. Duis a arcu. Curabitur nec augue eu arcu cursus lobortis.</w:t>
                      </w:r>
                    </w:p>
                    <w:p w14:paraId="11412E9C" w14:textId="77777777" w:rsidR="00A12375" w:rsidRDefault="00A12375" w:rsidP="008B5EB5">
                      <w:pPr>
                        <w:pStyle w:val="BodyText"/>
                      </w:pPr>
                      <w:r>
                        <w:t>Sed sollicitudin nisi. Duis ultrices, odio eu consequat viverra, est diam fringilla est, vel suscipit eros nisl non turpis. Maecenas interdum. Fusce fermentum. Etiam volutpat, nulla blandit consequat ultrices, dolor enim dictum metus, nec interdum ligula pede ut urna. Suspendisse leo neque, dapibus iaculis, vulputate in, commodo id, ipsum.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0" behindDoc="0" locked="0" layoutInCell="1" allowOverlap="1" wp14:anchorId="29A919CA" wp14:editId="574F27DC">
                <wp:simplePos x="0" y="0"/>
                <wp:positionH relativeFrom="page">
                  <wp:posOffset>5212080</wp:posOffset>
                </wp:positionH>
                <wp:positionV relativeFrom="page">
                  <wp:posOffset>7432040</wp:posOffset>
                </wp:positionV>
                <wp:extent cx="2194560" cy="1783080"/>
                <wp:effectExtent l="5080" t="2540" r="0" b="5080"/>
                <wp:wrapTight wrapText="bothSides">
                  <wp:wrapPolygon edited="0">
                    <wp:start x="0" y="0"/>
                    <wp:lineTo x="21600" y="0"/>
                    <wp:lineTo x="21600" y="21600"/>
                    <wp:lineTo x="0" y="21600"/>
                    <wp:lineTo x="0" y="0"/>
                  </wp:wrapPolygon>
                </wp:wrapTight>
                <wp:docPr id="24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72" type="#_x0000_t202" style="position:absolute;left:0;text-align:left;margin-left:410.4pt;margin-top:585.2pt;width:172.8pt;height:140.4pt;z-index:251658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" mv:complextextbox="1" filled="f" stroked="f">
                <v:stroke o:forcedash="t"/>
                <v:textbox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409" behindDoc="0" locked="0" layoutInCell="1" allowOverlap="1" wp14:anchorId="12B8F5B9" wp14:editId="5CB762AB">
                <wp:simplePos x="0" y="0"/>
                <wp:positionH relativeFrom="page">
                  <wp:posOffset>2788920</wp:posOffset>
                </wp:positionH>
                <wp:positionV relativeFrom="page">
                  <wp:posOffset>7432040</wp:posOffset>
                </wp:positionV>
                <wp:extent cx="2194560" cy="1783080"/>
                <wp:effectExtent l="0" t="2540" r="0" b="5080"/>
                <wp:wrapTight wrapText="bothSides">
                  <wp:wrapPolygon edited="0">
                    <wp:start x="0" y="0"/>
                    <wp:lineTo x="21600" y="0"/>
                    <wp:lineTo x="21600" y="21600"/>
                    <wp:lineTo x="0" y="21600"/>
                    <wp:lineTo x="0" y="0"/>
                  </wp:wrapPolygon>
                </wp:wrapTight>
                <wp:docPr id="2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5">
                        <w:txbxContent>
                          <w:p w14:paraId="4E96AD7F" w14:textId="77777777" w:rsidR="00A12375" w:rsidRDefault="00A12375" w:rsidP="008B5EB5">
                            <w:pPr>
                              <w:pStyle w:val="Heading4"/>
                            </w:pPr>
                            <w:r>
                              <w:t xml:space="preserve">Aliquam venenatis nunc at enim. </w:t>
                            </w:r>
                          </w:p>
                          <w:p w14:paraId="058AAD7E" w14:textId="77777777" w:rsidR="00A12375" w:rsidRDefault="00A12375" w:rsidP="008B5EB5">
                            <w:pPr>
                              <w:pStyle w:val="BodyText"/>
                            </w:pPr>
                            <w:r>
                              <w:t xml:space="preserve">Proin magna urna, dignissim sed, volutpat at, posuere ac, risus. Proin fermentum, nisl nec bibendum laoreet, nibh metus volutpat sapien, quis vulputate velit enim in felis. Sed auctor varius sapien. Integer leo leo, nonummy vitae, porta in, varius eu, leo. </w:t>
                            </w:r>
                          </w:p>
                          <w:p w14:paraId="342E71C6" w14:textId="77777777" w:rsidR="00A12375" w:rsidRDefault="00A12375" w:rsidP="008B5EB5">
                            <w:pPr>
                              <w:pStyle w:val="BodyText"/>
                            </w:pPr>
                            <w:r>
                              <w:t>Suspendisse laoreet rutrum lectus. Aliquam orci augue, tempus id, egestas a, blandit eget, magna. Ut ac justo non massa aliquam fermentum.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73" type="#_x0000_t202" style="position:absolute;left:0;text-align:left;margin-left:219.6pt;margin-top:585.2pt;width:172.8pt;height:140.4pt;z-index:251658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" mv:complextextbox="1" filled="f" stroked="f">
                <v:stroke o:forcedash="t"/>
                <v:textbox style="mso-next-textbox:#Text Box 256" inset="0,0,0,0">
                  <w:txbxContent>
                    <w:p w14:paraId="4E96AD7F" w14:textId="77777777" w:rsidR="00A12375" w:rsidRDefault="00A12375" w:rsidP="008B5EB5">
                      <w:pPr>
                        <w:pStyle w:val="Heading4"/>
                      </w:pPr>
                      <w:r>
                        <w:t xml:space="preserve">Aliquam venenatis nunc at enim. </w:t>
                      </w:r>
                    </w:p>
                    <w:p w14:paraId="058AAD7E" w14:textId="77777777" w:rsidR="00A12375" w:rsidRDefault="00A12375" w:rsidP="008B5EB5">
                      <w:pPr>
                        <w:pStyle w:val="BodyText"/>
                      </w:pPr>
                      <w:r>
                        <w:t xml:space="preserve">Proin magna urna, dignissim sed, volutpat at, posuere ac, risus. Proin fermentum, nisl nec bibendum laoreet, nibh metus volutpat sapien, quis vulputate velit enim in felis. Sed auctor varius sapien. Integer leo leo, nonummy vitae, porta in, varius eu, leo. </w:t>
                      </w:r>
                    </w:p>
                    <w:p w14:paraId="342E71C6" w14:textId="77777777" w:rsidR="00A12375" w:rsidRDefault="00A12375" w:rsidP="008B5EB5">
                      <w:pPr>
                        <w:pStyle w:val="BodyText"/>
                      </w:pPr>
                      <w:r>
                        <w:t>Suspendisse laoreet rutrum lectus. Aliquam orci augue, tempus id, egestas a, blandit eget, magna. Ut ac justo non massa aliquam fermentum.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2" behindDoc="0" locked="0" layoutInCell="1" allowOverlap="1" wp14:anchorId="02511743" wp14:editId="7BF61058">
                <wp:simplePos x="0" y="0"/>
                <wp:positionH relativeFrom="page">
                  <wp:posOffset>365760</wp:posOffset>
                </wp:positionH>
                <wp:positionV relativeFrom="page">
                  <wp:posOffset>7406640</wp:posOffset>
                </wp:positionV>
                <wp:extent cx="228600" cy="1828800"/>
                <wp:effectExtent l="0" t="2540" r="2540" b="0"/>
                <wp:wrapNone/>
                <wp:docPr id="23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8.8pt;margin-top:583.2pt;width:18pt;height:2in;z-index:251658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5KYiQDAACl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" fillcolor="#669 [3206]" stroked="f" strokecolor="#4a7ebb" strokeweight="1.5pt">
                <v:shadow opacity="22938f" mv:blur="38100f" offset="0,2pt"/>
                <v:textbox inset=",7.2pt,,7.2pt"/>
                <w10:wrap anchorx="page" anchory="page"/>
              </v:rect>
            </w:pict>
          </mc:Fallback>
        </mc:AlternateContent>
      </w:r>
      <w:r w:rsidR="00FC4F19">
        <w:rPr>
          <w:noProof/>
        </w:rPr>
        <w:drawing>
          <wp:anchor distT="0" distB="0" distL="118745" distR="118745" simplePos="0" relativeHeight="251658411" behindDoc="0" locked="0" layoutInCell="1" allowOverlap="1" wp14:anchorId="29DE0A37" wp14:editId="463AAF54">
            <wp:simplePos x="5486400" y="8229600"/>
            <wp:positionH relativeFrom="page">
              <wp:posOffset>731520</wp:posOffset>
            </wp:positionH>
            <wp:positionV relativeFrom="page">
              <wp:posOffset>7406640</wp:posOffset>
            </wp:positionV>
            <wp:extent cx="1828800" cy="1828800"/>
            <wp:effectExtent l="25400" t="0" r="0" b="0"/>
            <wp:wrapTight wrapText="bothSides">
              <wp:wrapPolygon edited="0">
                <wp:start x="-300" y="0"/>
                <wp:lineTo x="-300" y="21300"/>
                <wp:lineTo x="21600" y="21300"/>
                <wp:lineTo x="21600" y="0"/>
                <wp:lineTo x="-300" y="0"/>
              </wp:wrapPolygon>
            </wp:wrapTight>
            <wp:docPr id="257"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dvantage brochure images:CB064432.jpg"/>
                    <pic:cNvPicPr>
                      <a:picLocks noChangeAspect="1" noChangeArrowheads="1"/>
                    </pic:cNvPicPr>
                  </pic:nvPicPr>
                  <pic:blipFill>
                    <a:blip r:embed="rId18"/>
                    <a:srcRect l="22315" t="8381" r="4306"/>
                    <a:stretch>
                      <a:fillRect/>
                    </a:stretch>
                  </pic:blipFill>
                  <pic:spPr bwMode="auto">
                    <a:xfrm>
                      <a:off x="0" y="0"/>
                      <a:ext cx="1828800" cy="1828800"/>
                    </a:xfrm>
                    <a:prstGeom prst="rect">
                      <a:avLst/>
                    </a:prstGeom>
                    <a:noFill/>
                    <a:ln w="9525">
                      <a:noFill/>
                      <a:miter lim="800000"/>
                      <a:headEnd/>
                      <a:tailEnd/>
                    </a:ln>
                  </pic:spPr>
                </pic:pic>
              </a:graphicData>
            </a:graphic>
          </wp:anchor>
        </w:drawing>
      </w:r>
      <w:r w:rsidR="00761BC6">
        <w:rPr>
          <w:noProof/>
        </w:rPr>
        <mc:AlternateContent>
          <mc:Choice Requires="wps">
            <w:drawing>
              <wp:anchor distT="0" distB="0" distL="114300" distR="114300" simplePos="0" relativeHeight="251658408" behindDoc="0" locked="0" layoutInCell="1" allowOverlap="1" wp14:anchorId="54651111" wp14:editId="444C9410">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7" behindDoc="0" locked="0" layoutInCell="1" allowOverlap="1" wp14:anchorId="48D91050" wp14:editId="4A53B97C">
                <wp:simplePos x="0" y="0"/>
                <wp:positionH relativeFrom="page">
                  <wp:posOffset>365760</wp:posOffset>
                </wp:positionH>
                <wp:positionV relativeFrom="page">
                  <wp:posOffset>3977640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13.2pt" to="583.2pt,3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6" behindDoc="0" locked="0" layoutInCell="1" allowOverlap="1" wp14:anchorId="08FF9D85" wp14:editId="514AB821">
                <wp:simplePos x="0" y="0"/>
                <wp:positionH relativeFrom="page">
                  <wp:posOffset>5212080</wp:posOffset>
                </wp:positionH>
                <wp:positionV relativeFrom="page">
                  <wp:posOffset>825500</wp:posOffset>
                </wp:positionV>
                <wp:extent cx="2194560" cy="3017520"/>
                <wp:effectExtent l="5080" t="0" r="0" b="508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17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10.4pt;margin-top:65pt;width:172.8pt;height:237.6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" fillcolor="#636 [3204]" stroked="f" strokecolor="#4a7ebb" strokeweight="1.5pt">
                <v:shadow opacity="22938f" mv:blur="38100f" offset="0,2pt"/>
                <v:textbox inset=",7.2pt,,7.2pt"/>
                <w10:wrap anchorx="page" anchory="page"/>
              </v:rect>
            </w:pict>
          </mc:Fallback>
        </mc:AlternateContent>
      </w:r>
      <w:r w:rsidR="00FC4F19">
        <w:rPr>
          <w:noProof/>
        </w:rPr>
        <w:drawing>
          <wp:anchor distT="0" distB="0" distL="118745" distR="118745" simplePos="0" relativeHeight="251658474" behindDoc="0" locked="0" layoutInCell="1" allowOverlap="1" wp14:anchorId="3A86A866" wp14:editId="5AF725CC">
            <wp:simplePos x="0" y="0"/>
            <wp:positionH relativeFrom="page">
              <wp:posOffset>368300</wp:posOffset>
            </wp:positionH>
            <wp:positionV relativeFrom="page">
              <wp:posOffset>825500</wp:posOffset>
            </wp:positionV>
            <wp:extent cx="4709160" cy="3017520"/>
            <wp:effectExtent l="25400" t="0" r="0" b="0"/>
            <wp:wrapTight wrapText="bothSides">
              <wp:wrapPolygon edited="0">
                <wp:start x="-117" y="0"/>
                <wp:lineTo x="-117" y="21455"/>
                <wp:lineTo x="21553" y="21455"/>
                <wp:lineTo x="21553" y="0"/>
                <wp:lineTo x="-117" y="0"/>
              </wp:wrapPolygon>
            </wp:wrapTight>
            <wp:docPr id="252" name="Placeholder" descr=":advantage brochure images:42-1692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9"/>
                    <a:srcRect l="4108" r="5768"/>
                    <a:stretch>
                      <a:fillRect/>
                    </a:stretch>
                  </pic:blipFill>
                  <pic:spPr bwMode="auto">
                    <a:xfrm>
                      <a:off x="0" y="0"/>
                      <a:ext cx="4709160" cy="3017520"/>
                    </a:xfrm>
                    <a:prstGeom prst="rect">
                      <a:avLst/>
                    </a:prstGeom>
                    <a:noFill/>
                    <a:ln w="9525">
                      <a:noFill/>
                      <a:miter lim="800000"/>
                      <a:headEnd/>
                      <a:tailEnd/>
                    </a:ln>
                  </pic:spPr>
                </pic:pic>
              </a:graphicData>
            </a:graphic>
          </wp:anchor>
        </w:drawing>
      </w:r>
      <w:r w:rsidR="00FC4F19">
        <w:br w:type="page"/>
      </w:r>
      <w:r w:rsidR="00046C02">
        <w:rPr>
          <w:noProof/>
        </w:rPr>
        <w:lastRenderedPageBreak/>
        <w:drawing>
          <wp:anchor distT="0" distB="0" distL="118745" distR="118745" simplePos="0" relativeHeight="251658480" behindDoc="0" locked="0" layoutInCell="1" allowOverlap="1" wp14:anchorId="63744EC0" wp14:editId="01B9FAC4">
            <wp:simplePos x="0" y="0"/>
            <wp:positionH relativeFrom="page">
              <wp:posOffset>3959225</wp:posOffset>
            </wp:positionH>
            <wp:positionV relativeFrom="page">
              <wp:posOffset>1250950</wp:posOffset>
            </wp:positionV>
            <wp:extent cx="3446780" cy="2585085"/>
            <wp:effectExtent l="0" t="0" r="7620" b="5715"/>
            <wp:wrapTight wrapText="bothSides">
              <wp:wrapPolygon edited="0">
                <wp:start x="0" y="0"/>
                <wp:lineTo x="0" y="21436"/>
                <wp:lineTo x="21489" y="21436"/>
                <wp:lineTo x="21489" y="0"/>
                <wp:lineTo x="0" y="0"/>
              </wp:wrapPolygon>
            </wp:wrapTight>
            <wp:docPr id="40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46780" cy="2585085"/>
                    </a:xfrm>
                    <a:prstGeom prst="rect">
                      <a:avLst/>
                    </a:prstGeom>
                    <a:noFill/>
                    <a:ln w="9525">
                      <a:noFill/>
                      <a:miter lim="800000"/>
                      <a:headEnd/>
                      <a:tailEnd/>
                    </a:ln>
                  </pic:spPr>
                </pic:pic>
              </a:graphicData>
            </a:graphic>
            <wp14:sizeRelV relativeFrom="margin">
              <wp14:pctHeight>0</wp14:pctHeight>
            </wp14:sizeRelV>
          </wp:anchor>
        </w:drawing>
      </w:r>
      <w:r w:rsidR="00FC4F19">
        <w:rPr>
          <w:noProof/>
        </w:rPr>
        <w:drawing>
          <wp:anchor distT="0" distB="0" distL="118745" distR="118745" simplePos="0" relativeHeight="251658481" behindDoc="0" locked="0" layoutInCell="1" allowOverlap="1" wp14:anchorId="5671EDA8" wp14:editId="6BB72B1B">
            <wp:simplePos x="0" y="0"/>
            <wp:positionH relativeFrom="page">
              <wp:posOffset>2162175</wp:posOffset>
            </wp:positionH>
            <wp:positionV relativeFrom="page">
              <wp:posOffset>2609850</wp:posOffset>
            </wp:positionV>
            <wp:extent cx="1654810" cy="1654810"/>
            <wp:effectExtent l="25400" t="0" r="0" b="0"/>
            <wp:wrapTight wrapText="bothSides">
              <wp:wrapPolygon edited="0">
                <wp:start x="-332" y="0"/>
                <wp:lineTo x="-332" y="21550"/>
                <wp:lineTo x="21550" y="21550"/>
                <wp:lineTo x="21550" y="0"/>
                <wp:lineTo x="-332" y="0"/>
              </wp:wrapPolygon>
            </wp:wrapTight>
            <wp:docPr id="404" name="Placeholder" descr=":advantage brochure images:BXP4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20"/>
                    <a:srcRect l="14914" r="18367"/>
                    <a:stretch>
                      <a:fillRect/>
                    </a:stretch>
                  </pic:blipFill>
                  <pic:spPr bwMode="auto">
                    <a:xfrm>
                      <a:off x="0" y="0"/>
                      <a:ext cx="1654810" cy="1654810"/>
                    </a:xfrm>
                    <a:prstGeom prst="rect">
                      <a:avLst/>
                    </a:prstGeom>
                    <a:noFill/>
                    <a:ln w="9525">
                      <a:noFill/>
                      <a:miter lim="800000"/>
                      <a:headEnd/>
                      <a:tailEnd/>
                    </a:ln>
                  </pic:spPr>
                </pic:pic>
              </a:graphicData>
            </a:graphic>
          </wp:anchor>
        </w:drawing>
      </w:r>
      <w:r w:rsidR="00761BC6">
        <w:rPr>
          <w:noProof/>
        </w:rPr>
        <mc:AlternateContent>
          <mc:Choice Requires="wps">
            <w:drawing>
              <wp:anchor distT="0" distB="0" distL="114300" distR="114300" simplePos="0" relativeHeight="251658379" behindDoc="0" locked="0" layoutInCell="1" allowOverlap="1" wp14:anchorId="6CFDAC48" wp14:editId="5AC74190">
                <wp:simplePos x="0" y="0"/>
                <wp:positionH relativeFrom="page">
                  <wp:posOffset>365760</wp:posOffset>
                </wp:positionH>
                <wp:positionV relativeFrom="page">
                  <wp:posOffset>2609850</wp:posOffset>
                </wp:positionV>
                <wp:extent cx="1654810" cy="1654810"/>
                <wp:effectExtent l="0" t="6350" r="0" b="2540"/>
                <wp:wrapNone/>
                <wp:docPr id="23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chemeClr val="accent3">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8.8pt;margin-top:205.5pt;width:130.3pt;height:130.3pt;z-index:251658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" fillcolor="#669 [3206]" stroked="f" strokecolor="#669 [3206]"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446" behindDoc="0" locked="0" layoutInCell="1" allowOverlap="1" wp14:anchorId="292B1172" wp14:editId="74491DF9">
                <wp:simplePos x="0" y="0"/>
                <wp:positionH relativeFrom="page">
                  <wp:posOffset>4942205</wp:posOffset>
                </wp:positionH>
                <wp:positionV relativeFrom="page">
                  <wp:posOffset>8939530</wp:posOffset>
                </wp:positionV>
                <wp:extent cx="2464435" cy="430530"/>
                <wp:effectExtent l="1905" t="0" r="0" b="2540"/>
                <wp:wrapTight wrapText="bothSides">
                  <wp:wrapPolygon edited="0">
                    <wp:start x="0" y="0"/>
                    <wp:lineTo x="21600" y="0"/>
                    <wp:lineTo x="21600" y="21600"/>
                    <wp:lineTo x="0" y="21600"/>
                    <wp:lineTo x="0" y="0"/>
                  </wp:wrapPolygon>
                </wp:wrapTight>
                <wp:docPr id="23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65BCDFC" w14:textId="77777777" w:rsidR="00A12375" w:rsidRPr="000D2927" w:rsidRDefault="00A12375" w:rsidP="008B5EB5">
                            <w:pPr>
                              <w:pStyle w:val="Heading4"/>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74" type="#_x0000_t202" style="position:absolute;left:0;text-align:left;margin-left:389.15pt;margin-top:703.9pt;width:194.05pt;height:33.9pt;z-index:251658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" filled="f" stroked="f">
                <v:stroke o:forcedash="t"/>
                <v:textbox inset="0,0,0,0">
                  <w:txbxContent>
                    <w:p w14:paraId="565BCDFC" w14:textId="77777777" w:rsidR="00A12375" w:rsidRPr="000D2927" w:rsidRDefault="00A12375" w:rsidP="008B5EB5">
                      <w:pPr>
                        <w:pStyle w:val="Heading4"/>
                      </w:pPr>
                      <w:r>
                        <w:t>(continued)</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0" behindDoc="0" locked="0" layoutInCell="1" allowOverlap="1" wp14:anchorId="340FD850" wp14:editId="5EEA3C78">
                <wp:simplePos x="0" y="0"/>
                <wp:positionH relativeFrom="page">
                  <wp:posOffset>4937760</wp:posOffset>
                </wp:positionH>
                <wp:positionV relativeFrom="page">
                  <wp:posOffset>6060440</wp:posOffset>
                </wp:positionV>
                <wp:extent cx="2468880" cy="2715260"/>
                <wp:effectExtent l="0" t="2540" r="0" b="0"/>
                <wp:wrapTight wrapText="bothSides">
                  <wp:wrapPolygon edited="0">
                    <wp:start x="0" y="0"/>
                    <wp:lineTo x="21600" y="0"/>
                    <wp:lineTo x="21600" y="21600"/>
                    <wp:lineTo x="0" y="21600"/>
                    <wp:lineTo x="0" y="0"/>
                  </wp:wrapPolygon>
                </wp:wrapTight>
                <wp:docPr id="2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5" type="#_x0000_t202" style="position:absolute;left:0;text-align:left;margin-left:388.8pt;margin-top:477.2pt;width:194.4pt;height:213.8pt;z-index:25165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" mv:complextextbox="1" filled="f" stroked="f">
                <v:stroke o:forcedash="t"/>
                <v:textbox style="mso-next-textbox:#Text Box 302" inset="0,0,0,0">
                  <w:txbxContent/>
                </v:textbox>
                <w10:wrap type="tight" anchorx="page" anchory="page"/>
              </v:shape>
            </w:pict>
          </mc:Fallback>
        </mc:AlternateContent>
      </w:r>
      <w:r w:rsidR="009E55F4">
        <w:rPr>
          <w:noProof/>
        </w:rPr>
        <mc:AlternateContent>
          <mc:Choice Requires="wps">
            <w:drawing>
              <wp:anchor distT="0" distB="0" distL="114300" distR="114300" simplePos="0" relativeHeight="251658439" behindDoc="0" locked="0" layoutInCell="1" allowOverlap="1" wp14:anchorId="5B1EA567" wp14:editId="41BC4A24">
                <wp:simplePos x="0" y="0"/>
                <wp:positionH relativeFrom="page">
                  <wp:posOffset>2368550</wp:posOffset>
                </wp:positionH>
                <wp:positionV relativeFrom="page">
                  <wp:posOffset>6060440</wp:posOffset>
                </wp:positionV>
                <wp:extent cx="2468880" cy="3246120"/>
                <wp:effectExtent l="0" t="0" r="20320" b="5080"/>
                <wp:wrapTight wrapText="bothSides">
                  <wp:wrapPolygon edited="0">
                    <wp:start x="0" y="0"/>
                    <wp:lineTo x="0" y="21465"/>
                    <wp:lineTo x="21556" y="21465"/>
                    <wp:lineTo x="21556" y="0"/>
                    <wp:lineTo x="0" y="0"/>
                  </wp:wrapPolygon>
                </wp:wrapTight>
                <wp:docPr id="23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7">
                        <w:txbxContent>
                          <w:p w14:paraId="081F9B4B" w14:textId="77777777" w:rsidR="00A12375" w:rsidRDefault="00A12375" w:rsidP="008B5EB5">
                            <w:pPr>
                              <w:pStyle w:val="BodyText"/>
                            </w:pPr>
                            <w:r>
                              <w:t>Etiam dictum ligula id justo. Maecenas sollicitudin bibendum ligula. In tempor volutpat nisl. Nam porta fringilla urna. Suspendisse porta. In cursus, dui non vestibulum vulputate, risus ipsum mattis augue, at auctor velit nunc ut enim. Sed tristique consectetuer leo. Maecenas sollicitudin adipiscing metus. Vestibulum ante ipsum primis in faucibus orci luctus et ultrices posuere cubilia Curae; Vestibulum ante ipsum primis in faucibus orci luctus et ultrices posuere cubilia Curae; Suspendisse elit dui, hendrerit at, pellentesque ut, luctus id, sem.</w:t>
                            </w:r>
                          </w:p>
                          <w:p w14:paraId="3F954EDC" w14:textId="77777777" w:rsidR="00A12375" w:rsidRDefault="00A12375" w:rsidP="008B5EB5">
                            <w:pPr>
                              <w:pStyle w:val="BodyText"/>
                            </w:pPr>
                            <w:r>
                              <w:t>Donec eu tellus. Duis gravida. Ut est magna, volutpat at, vulputate quis, varius vel, leo. Nullam blandit sem at turpis facilisis aliquet. In nec arcu vel nulla elementum facilisis. Donec a est. Duis congue erat at ante. Suspendisse mi. Aenean turpis quam, blandit vitae, egestas vel, consectetuer sed, risus.</w:t>
                            </w:r>
                          </w:p>
                          <w:p w14:paraId="5DFF13C1" w14:textId="77777777" w:rsidR="00A12375" w:rsidRDefault="00A12375" w:rsidP="008B5EB5">
                            <w:pPr>
                              <w:pStyle w:val="BodyText"/>
                            </w:pPr>
                            <w:r>
                              <w:t xml:space="preserve">Aenean consequat fringilla nisi. Mauris nisl. Aliquam erat volutpat. Curabitur tristique, magna vitae faucibus fringilla, erat tortor consequat mi, in congue quam neque et felis. </w:t>
                            </w:r>
                          </w:p>
                          <w:p w14:paraId="1DA5B80B" w14:textId="77777777" w:rsidR="00A12375" w:rsidRDefault="00A12375" w:rsidP="008B5EB5">
                            <w:pPr>
                              <w:pStyle w:val="BodyText"/>
                            </w:pPr>
                            <w:r>
                              <w:t>Sed ut ante. Class aptent taciti sociosqu ad litora torquent per conubia nostra, per inceptos hymenaeos. Vestibulum imperdiet, dui sit amet tristique congue, libero ipsum volutpat pede, sit amet porta quam magna vitae mauris. Vivamus adipiscing velit sit amet felis. In imperdiet. Mauris commodo ante sed ipsum. Nunc eleifend laoreet erat. Aliquam scelerisque urna et lorem. Nulla libero urna, tincidunt vel, consectetuer in, mollis quis, elit. Curabitur sed purus non tortor euismod facilisis. Ut luctus. Etiam nunc. Nunc in nunc et lacus pellentesque faucibus. Nullam nonummy lectus et eros. In ac massa. Suspendisse malesuada. Ut dapibus ante vehicula nisi. Cras sapien dui, placerat vel, facilisis sit amet, placerat at, dolor. Curabitur bibendum.</w:t>
                            </w:r>
                          </w:p>
                          <w:p w14:paraId="79924B2B" w14:textId="77777777" w:rsidR="00A12375" w:rsidRDefault="00A12375" w:rsidP="008B5EB5">
                            <w:pPr>
                              <w:pStyle w:val="BodyText"/>
                            </w:pPr>
                            <w:r>
                              <w:t>Praesent elementum metus at felis. Nam purus lacus, viverra et, mollis nec, volutpat vitae, erat. Proin tortor lorem, vulputate nec, ornare tempor, sodales consectetuer, urna. Curabitur velit quam, ornare non, fringilla in, mattis eu, eros. Ut tempus turpis sit amet urna. Sed venenatis pharetra risus. In nec nibh in nulla aliquet tristique. Morbi ut odio ut enim fringilla fringilla. Donec tempor, ipsum vitae vestibulum porttitor, tellus odio tempus nulla, bibendum vestibulum turpis arcu sed justo. Vivamus ac lacus at eros euismod pellentesque. Etiam lacinia. Praesent id augue sit amet quam ultrices lacinia. Nam sodales eros ac est.</w:t>
                            </w:r>
                          </w:p>
                          <w:p w14:paraId="7C5AB444" w14:textId="77777777" w:rsidR="00A12375" w:rsidRDefault="00A12375" w:rsidP="008B5EB5">
                            <w:pPr>
                              <w:pStyle w:val="BodyText"/>
                            </w:pPr>
                            <w:r>
                              <w:t>Pellentesque euismod. Ut egestas vulputate orci. Praesent pede enim, ornare ut, porttitor sit amet, tristique eget, lacus. Donec felis. Maecenas ornare quam a risus. Pellentesque vitae mauris. In hac habitasse platea dictumst. Suspendisse ante leo, porta nec, varius convallis, pretium ac, arcu. Aliquam erat volutpat. Nulla sodales. Nulla vel sem eu est volutpat interdum. Pellentesque vel risus. Nullam suscipit velit nec tellus. In laoreet felis eget tortor. Nullam turpis tortor, condimentum eget, feugiat eu, bibendum sed, purus.</w:t>
                            </w:r>
                          </w:p>
                          <w:p w14:paraId="3EC29A73" w14:textId="77777777" w:rsidR="00A12375" w:rsidRDefault="00A12375" w:rsidP="008B5EB5">
                            <w:pPr>
                              <w:pStyle w:val="BodyText"/>
                            </w:pPr>
                            <w:r>
                              <w:t>Curabitur vel lorem. Duis mauris diam, faucibus quis, bibendum sed, auctor quis, enim. Vivamus turpis pede, porta quis, placerat fringilla, convallis vitae, ipsum. Nullam dolor. Praesent congue nibh at erat. Donec ac sem. Aenean lobortis porta odio. In hac habitasse platea dictumst. Quisque imperdiet semper dolor. Proin egestas. Donec ultricies nunc et est. Donec purus. Donec auctor, ligula ut iaculis faucibus, nibh enim sollicitudin mi, ut auctor elit orci sit amet metus. Pellentesque malesuada aliquam erat. Ut et tellus ac enim vestibulum egestas. Fusce hendrerit, tellus sit amet mattis fermentum, neque neque volutpat ligula, quis sodales leo enim at justo. Duis elementum tortor faucibus ligula.</w:t>
                            </w:r>
                          </w:p>
                          <w:p w14:paraId="4AAC1075" w14:textId="77777777" w:rsidR="00A12375" w:rsidRDefault="00A12375" w:rsidP="008B5EB5">
                            <w:pPr>
                              <w:pStyle w:val="BodyText"/>
                            </w:pPr>
                            <w:r>
                              <w:t>In vestibulum dolor vitae tellus. Vestibulum dapibus lacus. Nam tincidunt, pede adipiscing pulvinar aliquet, risus risus sollicitudin dui, eget vulputate nisl dolor sit amet odio. Ut est. Integer augue. Fusce leo lorem, faucibus ut, pellentesque nec, mattis vel, nisi. Ut lobortis turpis ac turpis. Sed erat. Vivamus consectetuer, erat et mattis tincidunt, nunc arcu iaculis lectus, non elementum metus neque eu nulla. Pellentesque ornare. Cras vulputate, diam nec gravida blandit, est sem egestas magna, in dapibus nunc urna quis leo. Curabitur facilisis. Etiam tincidunt posuere ante. Duis congue, augue eu posuere posuere, elit sem ultricies augue, ac hendrerit nunc nibh sed diam.</w:t>
                            </w:r>
                          </w:p>
                          <w:p w14:paraId="46003ACF" w14:textId="77777777" w:rsidR="00A12375" w:rsidRDefault="00A12375" w:rsidP="008B5EB5">
                            <w:pPr>
                              <w:pStyle w:val="BodyText"/>
                            </w:pPr>
                            <w:r>
                              <w:t xml:space="preserve">Etiam eu ipsum. Sed sed augue et tortor cursus tristique. Vestibulum nunc. Etiam sollicitudin sagittis ipsum. Nullam volutpat tellus. Donec ac arcu. In non ante dapibus urna imperdiet sollicitudin. Morbi non lacus. Maecenas vel quam vitae ligula gravida interdum. </w:t>
                            </w:r>
                          </w:p>
                          <w:p w14:paraId="11DCFD08" w14:textId="77777777" w:rsidR="00A12375" w:rsidRDefault="00A12375" w:rsidP="008B5EB5">
                            <w:pPr>
                              <w:pStyle w:val="BodyText"/>
                            </w:pPr>
                            <w:r>
                              <w:t>Sed enim nisl, ultrices eu, porttitor in, dictum a, nunc. Class aptent taciti sociosqu ad litora torquent per conubia nostra, per inceptos hymenaeos. Aliquam quam ante, viverra vitae, ultrices in, blandit dictum, felis. Vestibulum scelerisque neque ut purus. Etiam sollicitudin tincidunt nisl. Morbi eleifend viverra tortor. Pellentesque congue. Proin lobortis elit eget sapien. Morbi purus augue, volutpat a, adipiscing ac, sollicitudin blandit, dui.</w:t>
                            </w:r>
                          </w:p>
                          <w:p w14:paraId="65E3C99C" w14:textId="77777777" w:rsidR="00A12375" w:rsidRDefault="00A12375" w:rsidP="008B5EB5">
                            <w:pPr>
                              <w:pStyle w:val="BodyText"/>
                            </w:pPr>
                            <w:r>
                              <w:t>Sed ac arcu. Lorem ipsum dolor sit amet, consectetuer adipiscing elit. Vivamus semper sodales lorem. Quisque venenatis vehicula lectus. Donec a odio eu eros lobortis vehicula. In convallis nibh ut libero. Mauris at libero ac pede venenatis egestas. Ut sed tellus. Sed at diam et sapien dignissim vestibulum. Nullam sit amet mauris ut felis tristique ultricies. Duis libero ligula, hendrerit id, suscipit ac, convallis ut, elit. Ut cursus. Donec mollis, nulla sit amet sodales ultricies, diam pede rhoncus ligula, id congue elit nisi in augue. Proin dapibus, ligula ut malesuada porta, justo sapien interdum sapien, sit amet pharetra lectus diam a elit. Fusce eros. Maecenas nec augue. Vestibulum tempus congue turpis.</w:t>
                            </w:r>
                          </w:p>
                          <w:p w14:paraId="6EBA5E3B" w14:textId="77777777" w:rsidR="00A12375" w:rsidRDefault="00A12375" w:rsidP="008B5EB5">
                            <w:pPr>
                              <w:pStyle w:val="BodyText"/>
                            </w:pPr>
                            <w:r>
                              <w:t>Sed pulvinar, purus ut egestas cursus, est velit sagittis nisi, vitae ultrices lacus dui nec ante. Fusce lacinia metus non dolor. Integer blandit sagittis odio. Pellentesque ac tellus vitae tellus porttitor varius. Sed eu tortor. Donec lectus. Sed feugiat quam non orci. Nunc egestas ornare lacus. Donec augue ipsum, pretium a, lobortis hendrerit, fermentum vitae, metus. Fusce accumsan.</w:t>
                            </w:r>
                          </w:p>
                          <w:p w14:paraId="7EBDE13C" w14:textId="77777777" w:rsidR="00A12375" w:rsidRDefault="00A12375" w:rsidP="008B5EB5">
                            <w:pPr>
                              <w:pStyle w:val="BodyText"/>
                            </w:pPr>
                            <w:r>
                              <w:t>Etiam a nulla id nibh venenatis fringilla. Donec vitae leo. Integer odio. Quisque lobortis pellentesque mi. Donec suscipit neque vel diam. Etiam a mauris dictum metus elementum elementum. Cras placerat sodales tellus. Etiam sollicitudin. Donec sit amet massa. Sed rhoncus.</w:t>
                            </w:r>
                          </w:p>
                          <w:p w14:paraId="5576B8E6" w14:textId="77777777" w:rsidR="00A12375" w:rsidRDefault="00A12375" w:rsidP="008B5EB5">
                            <w:pPr>
                              <w:pStyle w:val="BodyText"/>
                            </w:pPr>
                            <w:r>
                              <w:t>Curabitur ultricies enim at sem. Curabitur pretium, pede eget elementum mollis, tellus dui accumsan augue, quis iaculis mi enim et sapien. Cras vulputate velit sagittis dui vestibulum suscipit. Nulla rhoncus, metus in laoreet elementum, ipsum lacus adipiscing turpis, non pretium leo quam eu orci. Pellentesque habitant morbi tristique senectus et netus et malesuada fames ac turpis egestas.</w:t>
                            </w:r>
                          </w:p>
                        </w:txbxContent>
                      </wps:txbx>
                      <wps:bodyPr rot="0" vert="horz" wrap="square" lIns="0" tIns="0" rIns="0" bIns="0" anchor="t" anchorCtr="0" upright="1">
                        <a:noAutofit/>
                      </wps:bodyPr>
                    </wps:wsp>
                  </a:graphicData>
                </a:graphic>
              </wp:anchor>
            </w:drawing>
          </mc:Choice>
          <mc:Fallback>
            <w:pict>
              <v:shape id="Text Box 300" o:spid="_x0000_s1076" type="#_x0000_t202" style="position:absolute;left:0;text-align:left;margin-left:186.5pt;margin-top:477.2pt;width:194.4pt;height:255.6pt;z-index:2516584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" mv:complextextbox="1" filled="f" stroked="f">
                <v:stroke o:forcedash="t"/>
                <v:textbox style="mso-next-textbox:#Text Box 301" inset="0,0,0,0">
                  <w:txbxContent>
                    <w:p w14:paraId="081F9B4B" w14:textId="77777777" w:rsidR="00A12375" w:rsidRDefault="00A12375" w:rsidP="008B5EB5">
                      <w:pPr>
                        <w:pStyle w:val="BodyText"/>
                      </w:pPr>
                      <w:r>
                        <w:t>Etiam dictum ligula id justo. Maecenas sollicitudin bibendum ligula. In tempor volutpat nisl. Nam porta fringilla urna. Suspendisse porta. In cursus, dui non vestibulum vulputate, risus ipsum mattis augue, at auctor velit nunc ut enim. Sed tristique consectetuer leo. Maecenas sollicitudin adipiscing metus. Vestibulum ante ipsum primis in faucibus orci luctus et ultrices posuere cubilia Curae; Vestibulum ante ipsum primis in faucibus orci luctus et ultrices posuere cubilia Curae; Suspendisse elit dui, hendrerit at, pellentesque ut, luctus id, sem.</w:t>
                      </w:r>
                    </w:p>
                    <w:p w14:paraId="3F954EDC" w14:textId="77777777" w:rsidR="00A12375" w:rsidRDefault="00A12375" w:rsidP="008B5EB5">
                      <w:pPr>
                        <w:pStyle w:val="BodyText"/>
                      </w:pPr>
                      <w:r>
                        <w:t>Donec eu tellus. Duis gravida. Ut est magna, volutpat at, vulputate quis, varius vel, leo. Nullam blandit sem at turpis facilisis aliquet. In nec arcu vel nulla elementum facilisis. Donec a est. Duis congue erat at ante. Suspendisse mi. Aenean turpis quam, blandit vitae, egestas vel, consectetuer sed, risus.</w:t>
                      </w:r>
                    </w:p>
                    <w:p w14:paraId="5DFF13C1" w14:textId="77777777" w:rsidR="00A12375" w:rsidRDefault="00A12375" w:rsidP="008B5EB5">
                      <w:pPr>
                        <w:pStyle w:val="BodyText"/>
                      </w:pPr>
                      <w:r>
                        <w:t xml:space="preserve">Aenean consequat fringilla nisi. Mauris nisl. Aliquam erat volutpat. Curabitur tristique, magna vitae faucibus fringilla, erat tortor consequat mi, in congue quam neque et felis. </w:t>
                      </w:r>
                    </w:p>
                    <w:p w14:paraId="1DA5B80B" w14:textId="77777777" w:rsidR="00A12375" w:rsidRDefault="00A12375" w:rsidP="008B5EB5">
                      <w:pPr>
                        <w:pStyle w:val="BodyText"/>
                      </w:pPr>
                      <w:r>
                        <w:t>Sed ut ante. Class aptent taciti sociosqu ad litora torquent per conubia nostra, per inceptos hymenaeos. Vestibulum imperdiet, dui sit amet tristique congue, libero ipsum volutpat pede, sit amet porta quam magna vitae mauris. Vivamus adipiscing velit sit amet felis. In imperdiet. Mauris commodo ante sed ipsum. Nunc eleifend laoreet erat. Aliquam scelerisque urna et lorem. Nulla libero urna, tincidunt vel, consectetuer in, mollis quis, elit. Curabitur sed purus non tortor euismod facilisis. Ut luctus. Etiam nunc. Nunc in nunc et lacus pellentesque faucibus. Nullam nonummy lectus et eros. In ac massa. Suspendisse malesuada. Ut dapibus ante vehicula nisi. Cras sapien dui, placerat vel, facilisis sit amet, placerat at, dolor. Curabitur bibendum.</w:t>
                      </w:r>
                    </w:p>
                    <w:p w14:paraId="79924B2B" w14:textId="77777777" w:rsidR="00A12375" w:rsidRDefault="00A12375" w:rsidP="008B5EB5">
                      <w:pPr>
                        <w:pStyle w:val="BodyText"/>
                      </w:pPr>
                      <w:r>
                        <w:t>Praesent elementum metus at felis. Nam purus lacus, viverra et, mollis nec, volutpat vitae, erat. Proin tortor lorem, vulputate nec, ornare tempor, sodales consectetuer, urna. Curabitur velit quam, ornare non, fringilla in, mattis eu, eros. Ut tempus turpis sit amet urna. Sed venenatis pharetra risus. In nec nibh in nulla aliquet tristique. Morbi ut odio ut enim fringilla fringilla. Donec tempor, ipsum vitae vestibulum porttitor, tellus odio tempus nulla, bibendum vestibulum turpis arcu sed justo. Vivamus ac lacus at eros euismod pellentesque. Etiam lacinia. Praesent id augue sit amet quam ultrices lacinia. Nam sodales eros ac est.</w:t>
                      </w:r>
                    </w:p>
                    <w:p w14:paraId="7C5AB444" w14:textId="77777777" w:rsidR="00A12375" w:rsidRDefault="00A12375" w:rsidP="008B5EB5">
                      <w:pPr>
                        <w:pStyle w:val="BodyText"/>
                      </w:pPr>
                      <w:r>
                        <w:t>Pellentesque euismod. Ut egestas vulputate orci. Praesent pede enim, ornare ut, porttitor sit amet, tristique eget, lacus. Donec felis. Maecenas ornare quam a risus. Pellentesque vitae mauris. In hac habitasse platea dictumst. Suspendisse ante leo, porta nec, varius convallis, pretium ac, arcu. Aliquam erat volutpat. Nulla sodales. Nulla vel sem eu est volutpat interdum. Pellentesque vel risus. Nullam suscipit velit nec tellus. In laoreet felis eget tortor. Nullam turpis tortor, condimentum eget, feugiat eu, bibendum sed, purus.</w:t>
                      </w:r>
                    </w:p>
                    <w:p w14:paraId="3EC29A73" w14:textId="77777777" w:rsidR="00A12375" w:rsidRDefault="00A12375" w:rsidP="008B5EB5">
                      <w:pPr>
                        <w:pStyle w:val="BodyText"/>
                      </w:pPr>
                      <w:r>
                        <w:t>Curabitur vel lorem. Duis mauris diam, faucibus quis, bibendum sed, auctor quis, enim. Vivamus turpis pede, porta quis, placerat fringilla, convallis vitae, ipsum. Nullam dolor. Praesent congue nibh at erat. Donec ac sem. Aenean lobortis porta odio. In hac habitasse platea dictumst. Quisque imperdiet semper dolor. Proin egestas. Donec ultricies nunc et est. Donec purus. Donec auctor, ligula ut iaculis faucibus, nibh enim sollicitudin mi, ut auctor elit orci sit amet metus. Pellentesque malesuada aliquam erat. Ut et tellus ac enim vestibulum egestas. Fusce hendrerit, tellus sit amet mattis fermentum, neque neque volutpat ligula, quis sodales leo enim at justo. Duis elementum tortor faucibus ligula.</w:t>
                      </w:r>
                    </w:p>
                    <w:p w14:paraId="4AAC1075" w14:textId="77777777" w:rsidR="00A12375" w:rsidRDefault="00A12375" w:rsidP="008B5EB5">
                      <w:pPr>
                        <w:pStyle w:val="BodyText"/>
                      </w:pPr>
                      <w:r>
                        <w:t>In vestibulum dolor vitae tellus. Vestibulum dapibus lacus. Nam tincidunt, pede adipiscing pulvinar aliquet, risus risus sollicitudin dui, eget vulputate nisl dolor sit amet odio. Ut est. Integer augue. Fusce leo lorem, faucibus ut, pellentesque nec, mattis vel, nisi. Ut lobortis turpis ac turpis. Sed erat. Vivamus consectetuer, erat et mattis tincidunt, nunc arcu iaculis lectus, non elementum metus neque eu nulla. Pellentesque ornare. Cras vulputate, diam nec gravida blandit, est sem egestas magna, in dapibus nunc urna quis leo. Curabitur facilisis. Etiam tincidunt posuere ante. Duis congue, augue eu posuere posuere, elit sem ultricies augue, ac hendrerit nunc nibh sed diam.</w:t>
                      </w:r>
                    </w:p>
                    <w:p w14:paraId="46003ACF" w14:textId="77777777" w:rsidR="00A12375" w:rsidRDefault="00A12375" w:rsidP="008B5EB5">
                      <w:pPr>
                        <w:pStyle w:val="BodyText"/>
                      </w:pPr>
                      <w:r>
                        <w:t xml:space="preserve">Etiam eu ipsum. Sed sed augue et tortor cursus tristique. Vestibulum nunc. Etiam sollicitudin sagittis ipsum. Nullam volutpat tellus. Donec ac arcu. In non ante dapibus urna imperdiet sollicitudin. Morbi non lacus. Maecenas vel quam vitae ligula gravida interdum. </w:t>
                      </w:r>
                    </w:p>
                    <w:p w14:paraId="11DCFD08" w14:textId="77777777" w:rsidR="00A12375" w:rsidRDefault="00A12375" w:rsidP="008B5EB5">
                      <w:pPr>
                        <w:pStyle w:val="BodyText"/>
                      </w:pPr>
                      <w:r>
                        <w:t>Sed enim nisl, ultrices eu, porttitor in, dictum a, nunc. Class aptent taciti sociosqu ad litora torquent per conubia nostra, per inceptos hymenaeos. Aliquam quam ante, viverra vitae, ultrices in, blandit dictum, felis. Vestibulum scelerisque neque ut purus. Etiam sollicitudin tincidunt nisl. Morbi eleifend viverra tortor. Pellentesque congue. Proin lobortis elit eget sapien. Morbi purus augue, volutpat a, adipiscing ac, sollicitudin blandit, dui.</w:t>
                      </w:r>
                    </w:p>
                    <w:p w14:paraId="65E3C99C" w14:textId="77777777" w:rsidR="00A12375" w:rsidRDefault="00A12375" w:rsidP="008B5EB5">
                      <w:pPr>
                        <w:pStyle w:val="BodyText"/>
                      </w:pPr>
                      <w:r>
                        <w:t>Sed ac arcu. Lorem ipsum dolor sit amet, consectetuer adipiscing elit. Vivamus semper sodales lorem. Quisque venenatis vehicula lectus. Donec a odio eu eros lobortis vehicula. In convallis nibh ut libero. Mauris at libero ac pede venenatis egestas. Ut sed tellus. Sed at diam et sapien dignissim vestibulum. Nullam sit amet mauris ut felis tristique ultricies. Duis libero ligula, hendrerit id, suscipit ac, convallis ut, elit. Ut cursus. Donec mollis, nulla sit amet sodales ultricies, diam pede rhoncus ligula, id congue elit nisi in augue. Proin dapibus, ligula ut malesuada porta, justo sapien interdum sapien, sit amet pharetra lectus diam a elit. Fusce eros. Maecenas nec augue. Vestibulum tempus congue turpis.</w:t>
                      </w:r>
                    </w:p>
                    <w:p w14:paraId="6EBA5E3B" w14:textId="77777777" w:rsidR="00A12375" w:rsidRDefault="00A12375" w:rsidP="008B5EB5">
                      <w:pPr>
                        <w:pStyle w:val="BodyText"/>
                      </w:pPr>
                      <w:r>
                        <w:t>Sed pulvinar, purus ut egestas cursus, est velit sagittis nisi, vitae ultrices lacus dui nec ante. Fusce lacinia metus non dolor. Integer blandit sagittis odio. Pellentesque ac tellus vitae tellus porttitor varius. Sed eu tortor. Donec lectus. Sed feugiat quam non orci. Nunc egestas ornare lacus. Donec augue ipsum, pretium a, lobortis hendrerit, fermentum vitae, metus. Fusce accumsan.</w:t>
                      </w:r>
                    </w:p>
                    <w:p w14:paraId="7EBDE13C" w14:textId="77777777" w:rsidR="00A12375" w:rsidRDefault="00A12375" w:rsidP="008B5EB5">
                      <w:pPr>
                        <w:pStyle w:val="BodyText"/>
                      </w:pPr>
                      <w:r>
                        <w:t>Etiam a nulla id nibh venenatis fringilla. Donec vitae leo. Integer odio. Quisque lobortis pellentesque mi. Donec suscipit neque vel diam. Etiam a mauris dictum metus elementum elementum. Cras placerat sodales tellus. Etiam sollicitudin. Donec sit amet massa. Sed rhoncus.</w:t>
                      </w:r>
                    </w:p>
                    <w:p w14:paraId="5576B8E6" w14:textId="77777777" w:rsidR="00A12375" w:rsidRDefault="00A12375" w:rsidP="008B5EB5">
                      <w:pPr>
                        <w:pStyle w:val="BodyText"/>
                      </w:pPr>
                      <w:r>
                        <w:t>Curabitur ultricies enim at sem. Curabitur pretium, pede eget elementum mollis, tellus dui accumsan augue, quis iaculis mi enim et sapien. Cras vulputate velit sagittis dui vestibulum suscipit. Nulla rhoncus, metus in laoreet elementum, ipsum lacus adipiscing turpis, non pretium leo quam eu orci. Pellentesque habitant morbi tristique senectus et netus et malesuada fames ac turpis egestas.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81" behindDoc="0" locked="0" layoutInCell="1" allowOverlap="1" wp14:anchorId="6F752C3B" wp14:editId="7D2EB583">
                <wp:simplePos x="0" y="0"/>
                <wp:positionH relativeFrom="page">
                  <wp:posOffset>2368550</wp:posOffset>
                </wp:positionH>
                <wp:positionV relativeFrom="page">
                  <wp:posOffset>5441950</wp:posOffset>
                </wp:positionV>
                <wp:extent cx="5050155" cy="457200"/>
                <wp:effectExtent l="0" t="0" r="0" b="6350"/>
                <wp:wrapTight wrapText="bothSides">
                  <wp:wrapPolygon edited="0">
                    <wp:start x="0" y="0"/>
                    <wp:lineTo x="21600" y="0"/>
                    <wp:lineTo x="21600" y="21600"/>
                    <wp:lineTo x="0" y="21600"/>
                    <wp:lineTo x="0" y="0"/>
                  </wp:wrapPolygon>
                </wp:wrapTight>
                <wp:docPr id="23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D6BAACF" w14:textId="77777777" w:rsidR="00A12375" w:rsidRPr="00B65697" w:rsidRDefault="00A12375" w:rsidP="008B5EB5">
                            <w:pPr>
                              <w:pStyle w:val="Heading2"/>
                            </w:pPr>
                            <w:r w:rsidRPr="00B65697">
                              <w:t>Duis a libero a mi varius porttitor.</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77" type="#_x0000_t202" style="position:absolute;left:0;text-align:left;margin-left:186.5pt;margin-top:428.5pt;width:397.65pt;height:36pt;z-index:251658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" filled="f" stroked="f">
                <v:stroke o:forcedash="t"/>
                <v:textbox inset="3.6pt,0,3.6pt,0">
                  <w:txbxContent>
                    <w:p w14:paraId="0D6BAACF" w14:textId="77777777" w:rsidR="00A12375" w:rsidRPr="00B65697" w:rsidRDefault="00A12375" w:rsidP="008B5EB5">
                      <w:pPr>
                        <w:pStyle w:val="Heading2"/>
                      </w:pPr>
                      <w:r w:rsidRPr="00B65697">
                        <w:t>Duis a libero a mi varius porttitor.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80" behindDoc="0" locked="0" layoutInCell="1" allowOverlap="1" wp14:anchorId="03F659F4" wp14:editId="1CE5A6C1">
                <wp:simplePos x="0" y="0"/>
                <wp:positionH relativeFrom="page">
                  <wp:posOffset>2368550</wp:posOffset>
                </wp:positionH>
                <wp:positionV relativeFrom="page">
                  <wp:posOffset>4870450</wp:posOffset>
                </wp:positionV>
                <wp:extent cx="5038090" cy="571500"/>
                <wp:effectExtent l="0" t="0" r="0" b="6350"/>
                <wp:wrapTight wrapText="bothSides">
                  <wp:wrapPolygon edited="0">
                    <wp:start x="0" y="0"/>
                    <wp:lineTo x="21600" y="0"/>
                    <wp:lineTo x="21600" y="21600"/>
                    <wp:lineTo x="0" y="21600"/>
                    <wp:lineTo x="0" y="0"/>
                  </wp:wrapPolygon>
                </wp:wrapTight>
                <wp:docPr id="22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534BB91" w14:textId="77777777" w:rsidR="00A12375" w:rsidRDefault="00A12375" w:rsidP="008B5EB5">
                            <w:pPr>
                              <w:pStyle w:val="Heading1"/>
                            </w:pPr>
                            <w:r>
                              <w:t>pellentesque: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8" type="#_x0000_t202" style="position:absolute;left:0;text-align:left;margin-left:186.5pt;margin-top:383.5pt;width:396.7pt;height:4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" filled="f" stroked="f">
                <v:stroke o:forcedash="t"/>
                <v:textbox inset="3.6pt,0,3.6pt,0">
                  <w:txbxContent>
                    <w:p w14:paraId="5534BB91" w14:textId="77777777" w:rsidR="00A12375" w:rsidRDefault="00A12375" w:rsidP="008B5EB5">
                      <w:pPr>
                        <w:pStyle w:val="Heading1"/>
                      </w:pPr>
                      <w:r>
                        <w:t>pellentesque:</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84" behindDoc="0" locked="0" layoutInCell="1" allowOverlap="1" wp14:anchorId="313B0E09" wp14:editId="41963388">
                <wp:simplePos x="0" y="0"/>
                <wp:positionH relativeFrom="page">
                  <wp:posOffset>2149475</wp:posOffset>
                </wp:positionH>
                <wp:positionV relativeFrom="page">
                  <wp:posOffset>4419600</wp:posOffset>
                </wp:positionV>
                <wp:extent cx="1828800" cy="457200"/>
                <wp:effectExtent l="3175" t="0" r="0" b="0"/>
                <wp:wrapNone/>
                <wp:docPr id="22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57C89D3" w14:textId="77777777" w:rsidR="00A12375" w:rsidRPr="009C07CB" w:rsidRDefault="00A12375" w:rsidP="008B5EB5">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9" type="#_x0000_t202" style="position:absolute;left:0;text-align:left;margin-left:169.25pt;margin-top:348pt;width:2in;height:36pt;z-index:25165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" filled="f" stroked="f">
                <v:stroke o:forcedash="t"/>
                <v:textbox inset="0,0,0,0">
                  <w:txbxContent>
                    <w:p w14:paraId="757C89D3" w14:textId="77777777" w:rsidR="00A12375" w:rsidRPr="009C07CB" w:rsidRDefault="00A12375" w:rsidP="008B5EB5">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761BC6">
        <w:rPr>
          <w:noProof/>
        </w:rPr>
        <mc:AlternateContent>
          <mc:Choice Requires="wps">
            <w:drawing>
              <wp:anchor distT="0" distB="0" distL="114300" distR="114300" simplePos="0" relativeHeight="251658377" behindDoc="0" locked="0" layoutInCell="1" allowOverlap="1" wp14:anchorId="3A43AE17" wp14:editId="6C399E3B">
                <wp:simplePos x="0" y="0"/>
                <wp:positionH relativeFrom="page">
                  <wp:posOffset>365760</wp:posOffset>
                </wp:positionH>
                <wp:positionV relativeFrom="page">
                  <wp:posOffset>822960</wp:posOffset>
                </wp:positionV>
                <wp:extent cx="1654810" cy="1654810"/>
                <wp:effectExtent l="0" t="0" r="0" b="0"/>
                <wp:wrapNone/>
                <wp:docPr id="2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8.8pt;margin-top:64.8pt;width:130.3pt;height:130.3pt;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" fillcolor="#636 [3204]"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378" behindDoc="0" locked="0" layoutInCell="1" allowOverlap="1" wp14:anchorId="4D2AEEDF" wp14:editId="031ABFA6">
                <wp:simplePos x="0" y="0"/>
                <wp:positionH relativeFrom="page">
                  <wp:posOffset>2162175</wp:posOffset>
                </wp:positionH>
                <wp:positionV relativeFrom="page">
                  <wp:posOffset>822960</wp:posOffset>
                </wp:positionV>
                <wp:extent cx="1654810" cy="1654810"/>
                <wp:effectExtent l="3175" t="0" r="5715" b="0"/>
                <wp:wrapNone/>
                <wp:docPr id="22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70.25pt;margin-top:64.8pt;width:130.3pt;height:130.3pt;z-index:251658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uSiMDAACm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" fillcolor="#996 [3207]" stroked="f" strokecolor="#4a7ebb" strokeweight="1.5pt">
                <v:shadow opacity="22938f" mv:blur="38100f" offset="0,2pt"/>
                <v:textbox inset=",7.2pt,,7.2pt"/>
                <w10:wrap anchorx="page" anchory="page"/>
              </v:rect>
            </w:pict>
          </mc:Fallback>
        </mc:AlternateContent>
      </w:r>
      <w:r w:rsidR="00FC4F19">
        <w:br w:type="page"/>
      </w:r>
      <w:r w:rsidR="00761BC6">
        <w:rPr>
          <w:noProof/>
        </w:rPr>
        <w:lastRenderedPageBreak/>
        <mc:AlternateContent>
          <mc:Choice Requires="wps">
            <w:drawing>
              <wp:anchor distT="0" distB="0" distL="114300" distR="114300" simplePos="0" relativeHeight="251658451" behindDoc="0" locked="0" layoutInCell="1" allowOverlap="1" wp14:anchorId="34370697" wp14:editId="3E04AD0B">
                <wp:simplePos x="0" y="0"/>
                <wp:positionH relativeFrom="page">
                  <wp:posOffset>6089650</wp:posOffset>
                </wp:positionH>
                <wp:positionV relativeFrom="page">
                  <wp:posOffset>4604385</wp:posOffset>
                </wp:positionV>
                <wp:extent cx="1040130" cy="301625"/>
                <wp:effectExtent l="0" t="0" r="0" b="0"/>
                <wp:wrapTight wrapText="bothSides">
                  <wp:wrapPolygon edited="0">
                    <wp:start x="0" y="0"/>
                    <wp:lineTo x="21600" y="0"/>
                    <wp:lineTo x="21600" y="21600"/>
                    <wp:lineTo x="0" y="21600"/>
                    <wp:lineTo x="0" y="0"/>
                  </wp:wrapPolygon>
                </wp:wrapTight>
                <wp:docPr id="2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F64EA14" w14:textId="77777777" w:rsidR="00A12375" w:rsidRDefault="00A12375" w:rsidP="008B5EB5">
                            <w:pPr>
                              <w:pStyle w:val="BodyText2"/>
                            </w:pPr>
                            <w:r>
                              <w:t>- sodales.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80" type="#_x0000_t202" style="position:absolute;left:0;text-align:left;margin-left:479.5pt;margin-top:362.55pt;width:81.9pt;height:23.75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" filled="f" stroked="f">
                <v:stroke o:forcedash="t"/>
                <v:textbox inset="0,0,0,0">
                  <w:txbxContent>
                    <w:p w14:paraId="7F64EA14" w14:textId="77777777" w:rsidR="00A12375" w:rsidRDefault="00A12375" w:rsidP="008B5EB5">
                      <w:pPr>
                        <w:pStyle w:val="BodyText2"/>
                      </w:pPr>
                      <w:r>
                        <w:t>- sodales.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9" behindDoc="0" locked="0" layoutInCell="1" allowOverlap="1" wp14:anchorId="546F55D6" wp14:editId="4E3CE096">
                <wp:simplePos x="0" y="0"/>
                <wp:positionH relativeFrom="page">
                  <wp:posOffset>5483860</wp:posOffset>
                </wp:positionH>
                <wp:positionV relativeFrom="page">
                  <wp:posOffset>2545715</wp:posOffset>
                </wp:positionV>
                <wp:extent cx="1645920" cy="506095"/>
                <wp:effectExtent l="0" t="5715" r="0" b="0"/>
                <wp:wrapTight wrapText="bothSides">
                  <wp:wrapPolygon edited="0">
                    <wp:start x="0" y="0"/>
                    <wp:lineTo x="21600" y="0"/>
                    <wp:lineTo x="21600" y="21600"/>
                    <wp:lineTo x="0" y="21600"/>
                    <wp:lineTo x="0" y="0"/>
                  </wp:wrapPolygon>
                </wp:wrapTight>
                <wp:docPr id="2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E5B7807" w14:textId="77777777" w:rsidR="00A12375" w:rsidRDefault="00A12375" w:rsidP="008B5EB5">
                            <w:pPr>
                              <w:pStyle w:val="BlockHeading"/>
                            </w:pPr>
                            <w:r>
                              <w:t>Etiam eu ipsum. Donec ac arcu.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81" type="#_x0000_t202" style="position:absolute;left:0;text-align:left;margin-left:431.8pt;margin-top:200.45pt;width:129.6pt;height:39.85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" filled="f" stroked="f">
                <v:stroke o:forcedash="t"/>
                <v:textbox inset="0,0,0,0">
                  <w:txbxContent>
                    <w:p w14:paraId="6E5B7807" w14:textId="77777777" w:rsidR="00A12375" w:rsidRDefault="00A12375" w:rsidP="008B5EB5">
                      <w:pPr>
                        <w:pStyle w:val="BlockHeading"/>
                      </w:pPr>
                      <w:r>
                        <w:t>Etiam eu ipsum. Donec ac arcu.</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50" behindDoc="0" locked="0" layoutInCell="1" allowOverlap="1" wp14:anchorId="1080BF46" wp14:editId="36369FAC">
                <wp:simplePos x="0" y="0"/>
                <wp:positionH relativeFrom="page">
                  <wp:posOffset>5483860</wp:posOffset>
                </wp:positionH>
                <wp:positionV relativeFrom="page">
                  <wp:posOffset>3193415</wp:posOffset>
                </wp:positionV>
                <wp:extent cx="1645920" cy="1347470"/>
                <wp:effectExtent l="0" t="5715" r="0" b="5715"/>
                <wp:wrapTight wrapText="bothSides">
                  <wp:wrapPolygon edited="0">
                    <wp:start x="0" y="0"/>
                    <wp:lineTo x="21600" y="0"/>
                    <wp:lineTo x="21600" y="21600"/>
                    <wp:lineTo x="0" y="21600"/>
                    <wp:lineTo x="0" y="0"/>
                  </wp:wrapPolygon>
                </wp:wrapTight>
                <wp:docPr id="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98C2FAF" w14:textId="77777777" w:rsidR="00A12375" w:rsidRDefault="00A12375" w:rsidP="008B5EB5">
                            <w:pPr>
                              <w:pStyle w:val="BodyText2"/>
                            </w:pPr>
                            <w:r w:rsidRPr="00D01334">
                              <w:t>Lorem ipsum dolor sit amet, consectetuer adipiscing elit.</w:t>
                            </w:r>
                            <w:r>
                              <w:t xml:space="preserve"> </w:t>
                            </w:r>
                            <w:r w:rsidRPr="00D01334">
                              <w:t>Vivamus semper sodales lorem.</w:t>
                            </w:r>
                            <w:r>
                              <w:t xml:space="preserve"> </w:t>
                            </w:r>
                            <w:r w:rsidRPr="00D01334">
                              <w:t>Quisque venenatis vehicula lectus. Donec a odio eu eros lobortis vehicula.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82" type="#_x0000_t202" style="position:absolute;left:0;text-align:left;margin-left:431.8pt;margin-top:251.45pt;width:129.6pt;height:106.1pt;z-index:2516584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" mv:complextextbox="1" filled="f" stroked="f">
                <v:stroke o:forcedash="t"/>
                <v:textbox inset="0,0,0,0">
                  <w:txbxContent>
                    <w:p w14:paraId="398C2FAF" w14:textId="77777777" w:rsidR="00A12375" w:rsidRDefault="00A12375" w:rsidP="008B5EB5">
                      <w:pPr>
                        <w:pStyle w:val="BodyText2"/>
                      </w:pPr>
                      <w:r w:rsidRPr="00D01334">
                        <w:t>Lorem ipsum dolor sit amet, consectetuer adipiscing elit.</w:t>
                      </w:r>
                      <w:r>
                        <w:t xml:space="preserve"> </w:t>
                      </w:r>
                      <w:r w:rsidRPr="00D01334">
                        <w:t>Vivamus semper sodales lorem.</w:t>
                      </w:r>
                      <w:r>
                        <w:t xml:space="preserve"> </w:t>
                      </w:r>
                      <w:r w:rsidRPr="00D01334">
                        <w:t>Quisque venenatis vehicula lectus. Donec a odio eu eros lobortis vehicula.</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8" behindDoc="0" locked="0" layoutInCell="1" allowOverlap="1" wp14:anchorId="689848A6" wp14:editId="3527E6DD">
                <wp:simplePos x="0" y="0"/>
                <wp:positionH relativeFrom="page">
                  <wp:posOffset>5209540</wp:posOffset>
                </wp:positionH>
                <wp:positionV relativeFrom="page">
                  <wp:posOffset>2032000</wp:posOffset>
                </wp:positionV>
                <wp:extent cx="2194560" cy="3063240"/>
                <wp:effectExtent l="2540" t="0" r="0" b="0"/>
                <wp:wrapTight wrapText="bothSides">
                  <wp:wrapPolygon edited="0">
                    <wp:start x="-94" y="0"/>
                    <wp:lineTo x="-94" y="21466"/>
                    <wp:lineTo x="21600" y="21466"/>
                    <wp:lineTo x="21600" y="0"/>
                    <wp:lineTo x="-94" y="0"/>
                  </wp:wrapPolygon>
                </wp:wrapTight>
                <wp:docPr id="3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6324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4321EB1" w14:textId="77777777" w:rsidR="00A12375" w:rsidRPr="00390C4C" w:rsidRDefault="00A12375" w:rsidP="008B5EB5">
                            <w:pPr>
                              <w:pStyle w:val="Symbol"/>
                              <w:rPr>
                                <w:color w:val="C1C1D6" w:themeColor="accent3" w:themeTint="66"/>
                              </w:rPr>
                            </w:pPr>
                            <w:r w:rsidRPr="00390C4C">
                              <w:rPr>
                                <w:color w:val="C1C1D6" w:themeColor="accent3"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83" style="position:absolute;left:0;text-align:left;margin-left:410.2pt;margin-top:160pt;width:172.8pt;height:241.2pt;z-index:25165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" fillcolor="#669 [3206]" stroked="f" strokecolor="#4a7ebb" strokeweight="1.5pt">
                <v:stroke o:forcedash="t"/>
                <v:shadow opacity="22938f" mv:blur="38100f" offset="0,2pt"/>
                <v:textbox inset=",0,,7.2pt">
                  <w:txbxContent>
                    <w:p w14:paraId="04321EB1" w14:textId="77777777" w:rsidR="00A12375" w:rsidRPr="00390C4C" w:rsidRDefault="00A12375" w:rsidP="008B5EB5">
                      <w:pPr>
                        <w:pStyle w:val="Symbol"/>
                        <w:rPr>
                          <w:color w:val="C1C1D6" w:themeColor="accent3" w:themeTint="66"/>
                        </w:rPr>
                      </w:pPr>
                      <w:r w:rsidRPr="00390C4C">
                        <w:rPr>
                          <w:color w:val="C1C1D6" w:themeColor="accent3" w:themeTint="66"/>
                        </w:rPr>
                        <w:t>+</w:t>
                      </w:r>
                    </w:p>
                  </w:txbxContent>
                </v:textbox>
                <w10:wrap type="tight" anchorx="page" anchory="page"/>
              </v:rect>
            </w:pict>
          </mc:Fallback>
        </mc:AlternateContent>
      </w:r>
      <w:r w:rsidR="00761BC6">
        <w:rPr>
          <w:noProof/>
        </w:rPr>
        <mc:AlternateContent>
          <mc:Choice Requires="wps">
            <w:drawing>
              <wp:anchor distT="0" distB="0" distL="114300" distR="114300" simplePos="0" relativeHeight="251658441" behindDoc="0" locked="0" layoutInCell="1" allowOverlap="1" wp14:anchorId="56D08EF7" wp14:editId="1A097C0A">
                <wp:simplePos x="0" y="0"/>
                <wp:positionH relativeFrom="page">
                  <wp:posOffset>365760</wp:posOffset>
                </wp:positionH>
                <wp:positionV relativeFrom="page">
                  <wp:posOffset>822960</wp:posOffset>
                </wp:positionV>
                <wp:extent cx="2194560" cy="8412480"/>
                <wp:effectExtent l="0" t="0" r="5080" b="0"/>
                <wp:wrapTight wrapText="bothSides">
                  <wp:wrapPolygon edited="0">
                    <wp:start x="0" y="0"/>
                    <wp:lineTo x="21600" y="0"/>
                    <wp:lineTo x="21600" y="21600"/>
                    <wp:lineTo x="0" y="21600"/>
                    <wp:lineTo x="0" y="0"/>
                  </wp:wrapPolygon>
                </wp:wrapTight>
                <wp:docPr id="2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84" type="#_x0000_t202" style="position:absolute;left:0;text-align:left;margin-left:28.8pt;margin-top:64.8pt;width:172.8pt;height:662.4pt;z-index:251658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" mv:complextextbox="1" filled="f" stroked="f">
                <v:stroke o:forcedash="t"/>
                <v:textbox style="mso-next-textbox:#Text Box 303" inset="0,0,0,0">
                  <w:txbxContent/>
                </v:textbox>
                <w10:wrap type="tight" anchorx="page" anchory="page"/>
              </v:shape>
            </w:pict>
          </mc:Fallback>
        </mc:AlternateContent>
      </w:r>
      <w:r w:rsidR="00661468">
        <w:rPr>
          <w:noProof/>
        </w:rPr>
        <mc:AlternateContent>
          <mc:Choice Requires="wpg">
            <w:drawing>
              <wp:anchor distT="0" distB="0" distL="114300" distR="114300" simplePos="0" relativeHeight="251658443" behindDoc="0" locked="0" layoutInCell="1" allowOverlap="1" wp14:anchorId="06100914" wp14:editId="57255969">
                <wp:simplePos x="0" y="0"/>
                <wp:positionH relativeFrom="page">
                  <wp:posOffset>5209540</wp:posOffset>
                </wp:positionH>
                <wp:positionV relativeFrom="page">
                  <wp:posOffset>822960</wp:posOffset>
                </wp:positionV>
                <wp:extent cx="2194560" cy="7978140"/>
                <wp:effectExtent l="0" t="0" r="15240" b="22860"/>
                <wp:wrapThrough wrapText="bothSides">
                  <wp:wrapPolygon edited="0">
                    <wp:start x="0" y="0"/>
                    <wp:lineTo x="0" y="21593"/>
                    <wp:lineTo x="21500" y="21593"/>
                    <wp:lineTo x="21500" y="0"/>
                    <wp:lineTo x="0" y="0"/>
                  </wp:wrapPolygon>
                </wp:wrapThrough>
                <wp:docPr id="328" name="Group 328"/>
                <wp:cNvGraphicFramePr/>
                <a:graphic xmlns:a="http://schemas.openxmlformats.org/drawingml/2006/main">
                  <a:graphicData uri="http://schemas.microsoft.com/office/word/2010/wordprocessingGroup">
                    <wpg:wgp>
                      <wpg:cNvGrpSpPr/>
                      <wpg:grpSpPr>
                        <a:xfrm>
                          <a:off x="0" y="0"/>
                          <a:ext cx="2194560" cy="7978140"/>
                          <a:chOff x="0" y="0"/>
                          <a:chExt cx="2194560" cy="7978140"/>
                        </a:xfrm>
                        <a:extLst>
                          <a:ext uri="{0CCBE362-F206-4b92-989A-16890622DB6E}">
                            <ma14:wrappingTextBoxFlag xmlns:ma14="http://schemas.microsoft.com/office/mac/drawingml/2011/main" val="1"/>
                          </a:ext>
                        </a:extLst>
                      </wpg:grpSpPr>
                      <wps:wsp>
                        <wps:cNvPr id="28" name="Text Box 436"/>
                        <wps:cNvSpPr txBox="1">
                          <a:spLocks noChangeArrowheads="1"/>
                        </wps:cNvSpPr>
                        <wps:spPr bwMode="auto">
                          <a:xfrm>
                            <a:off x="0" y="0"/>
                            <a:ext cx="2194560" cy="797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325" name="Text Box 325"/>
                        <wps:cNvSpPr txBox="1"/>
                        <wps:spPr>
                          <a:xfrm>
                            <a:off x="0" y="0"/>
                            <a:ext cx="2194560" cy="111950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0" y="4377690"/>
                            <a:ext cx="2194560" cy="575945"/>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0" y="4952365"/>
                            <a:ext cx="2194560" cy="2909570"/>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8" o:spid="_x0000_s1085" style="position:absolute;left:0;text-align:left;margin-left:410.2pt;margin-top:64.8pt;width:172.8pt;height:628.2pt;z-index:251658443;mso-position-horizontal-relative:page;mso-position-vertical-relative:page" coordsize="2194560,7978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" mv:complextextbox="1">
                <v:shape id="Text Box 436" o:spid="_x0000_s1086" type="#_x0000_t202" style="position:absolute;width:2194560;height:797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PKwAAA&#10;ANsAAAAPAAAAZHJzL2Rvd25yZXYueG1sRE9Na8JAEL0L/Q/LFHrTTYUWja4iLYUiFUws9Tpkx2ww&#10;MxuyW43/3j0Ueny87+V64FZdqA+NFwPPkwwUSeVtI7WB78PHeAYqRBSLrRcycKMA69XDaIm59Vcp&#10;6FLGWqUQCTkacDF2udahcsQYJr4jSdzJ94wxwb7WtsdrCudWT7PsVTM2khocdvTmqDqXv2zgR3+9&#10;F8ynXZHNt8WLCzUdeW/M0+OwWYCKNMR/8Z/70xqYprHpS/oBen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xPKwAAAANsAAAAPAAAAAAAAAAAAAAAAAJcCAABkcnMvZG93bnJl&#10;di54bWxQSwUGAAAAAAQABAD1AAAAhAMAAAAA&#10;" mv:complextextbox="1" filled="f" stroked="f">
                  <v:stroke o:forcedash="t"/>
                  <v:textbox inset="0,0,0,0"/>
                </v:shape>
                <v:shape id="Text Box 325" o:spid="_x0000_s1087" type="#_x0000_t202" style="position:absolute;width:2194560;height:1119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088" type="#_x0000_t202" style="position:absolute;top:4377690;width:2194560;height:575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style="mso-next-textbox:#Text Box 327" inset="0,0,0,0">
                    <w:txbxContent/>
                  </v:textbox>
                </v:shape>
                <v:shape id="Text Box 327" o:spid="_x0000_s1089" type="#_x0000_t202" style="position:absolute;top:4952365;width:2194560;height:290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vsa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k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RvsaxgAAANwAAAAPAAAAAAAAAAAAAAAAAJcCAABkcnMv&#10;ZG93bnJldi54bWxQSwUGAAAAAAQABAD1AAAAigMAAAAA&#10;" filled="f" stroked="f">
                  <v:textbox style="mso-next-textbox:#Text Box 313" inset="0,0,0,0">
                    <w:txbxContent/>
                  </v:textbox>
                </v:shape>
                <w10:wrap type="through" anchorx="page" anchory="page"/>
              </v:group>
            </w:pict>
          </mc:Fallback>
        </mc:AlternateContent>
      </w:r>
      <w:r w:rsidR="00761BC6">
        <w:rPr>
          <w:noProof/>
        </w:rPr>
        <mc:AlternateContent>
          <mc:Choice Requires="wps">
            <w:drawing>
              <wp:anchor distT="0" distB="0" distL="114300" distR="114300" simplePos="0" relativeHeight="251658447" behindDoc="0" locked="0" layoutInCell="1" allowOverlap="1" wp14:anchorId="48ABF484" wp14:editId="03651963">
                <wp:simplePos x="0" y="0"/>
                <wp:positionH relativeFrom="page">
                  <wp:posOffset>5209540</wp:posOffset>
                </wp:positionH>
                <wp:positionV relativeFrom="page">
                  <wp:posOffset>8935720</wp:posOffset>
                </wp:positionV>
                <wp:extent cx="2203450" cy="443230"/>
                <wp:effectExtent l="2540" t="0" r="3810" b="6350"/>
                <wp:wrapTight wrapText="bothSides">
                  <wp:wrapPolygon edited="0">
                    <wp:start x="0" y="0"/>
                    <wp:lineTo x="21600" y="0"/>
                    <wp:lineTo x="21600" y="21600"/>
                    <wp:lineTo x="0" y="21600"/>
                    <wp:lineTo x="0" y="0"/>
                  </wp:wrapPolygon>
                </wp:wrapTight>
                <wp:docPr id="2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8E14124" w14:textId="77777777" w:rsidR="00A12375" w:rsidRPr="000D2927" w:rsidRDefault="00A12375" w:rsidP="008B5EB5">
                            <w:pPr>
                              <w:pStyle w:val="Heading4"/>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90" type="#_x0000_t202" style="position:absolute;left:0;text-align:left;margin-left:410.2pt;margin-top:703.6pt;width:173.5pt;height:34.9pt;z-index:25165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" filled="f" stroked="f">
                <v:stroke o:forcedash="t"/>
                <v:textbox inset="0,0,0,0">
                  <w:txbxContent>
                    <w:p w14:paraId="78E14124" w14:textId="77777777" w:rsidR="00A12375" w:rsidRPr="000D2927" w:rsidRDefault="00A12375" w:rsidP="008B5EB5">
                      <w:pPr>
                        <w:pStyle w:val="Heading4"/>
                      </w:pPr>
                      <w:r>
                        <w:t>(continued)</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2" behindDoc="0" locked="0" layoutInCell="1" allowOverlap="1" wp14:anchorId="59E79E61" wp14:editId="588B91B4">
                <wp:simplePos x="0" y="0"/>
                <wp:positionH relativeFrom="page">
                  <wp:posOffset>2786380</wp:posOffset>
                </wp:positionH>
                <wp:positionV relativeFrom="page">
                  <wp:posOffset>822960</wp:posOffset>
                </wp:positionV>
                <wp:extent cx="2194560" cy="8412480"/>
                <wp:effectExtent l="5080" t="0" r="0" b="0"/>
                <wp:wrapTight wrapText="bothSides">
                  <wp:wrapPolygon edited="0">
                    <wp:start x="0" y="0"/>
                    <wp:lineTo x="21600" y="0"/>
                    <wp:lineTo x="21600" y="21600"/>
                    <wp:lineTo x="0" y="21600"/>
                    <wp:lineTo x="0" y="0"/>
                  </wp:wrapPolygon>
                </wp:wrapTight>
                <wp:docPr id="2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91" type="#_x0000_t202" style="position:absolute;left:0;text-align:left;margin-left:219.4pt;margin-top:64.8pt;width:172.8pt;height:662.4pt;z-index:251658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" mv:complextextbox="1" filled="f" stroked="f">
                <v:stroke o:forcedash="t"/>
                <v:textbox style="mso-next-textbox:#Text Box 325" inset="0,0,0,0">
                  <w:txbxContent/>
                </v:textbox>
                <w10:wrap type="tight" anchorx="page" anchory="page"/>
              </v:shape>
            </w:pict>
          </mc:Fallback>
        </mc:AlternateContent>
      </w:r>
      <w:r w:rsidR="00FC4F19">
        <w:br w:type="page"/>
      </w:r>
      <w:r w:rsidR="00761BC6">
        <w:rPr>
          <w:noProof/>
        </w:rPr>
        <w:lastRenderedPageBreak/>
        <mc:AlternateContent>
          <mc:Choice Requires="wps">
            <w:drawing>
              <wp:anchor distT="0" distB="0" distL="114300" distR="114300" simplePos="0" relativeHeight="251658455" behindDoc="0" locked="0" layoutInCell="1" allowOverlap="1" wp14:anchorId="7FFEB5DC" wp14:editId="6993C676">
                <wp:simplePos x="0" y="0"/>
                <wp:positionH relativeFrom="page">
                  <wp:posOffset>492760</wp:posOffset>
                </wp:positionH>
                <wp:positionV relativeFrom="page">
                  <wp:posOffset>958215</wp:posOffset>
                </wp:positionV>
                <wp:extent cx="1371600" cy="692150"/>
                <wp:effectExtent l="0" t="5715" r="2540" b="635"/>
                <wp:wrapTight wrapText="bothSides">
                  <wp:wrapPolygon edited="0">
                    <wp:start x="0" y="0"/>
                    <wp:lineTo x="21600" y="0"/>
                    <wp:lineTo x="21600" y="21600"/>
                    <wp:lineTo x="0" y="21600"/>
                    <wp:lineTo x="0" y="0"/>
                  </wp:wrapPolygon>
                </wp:wrapTight>
                <wp:docPr id="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1806BC2" w14:textId="77777777" w:rsidR="00A12375" w:rsidRPr="00564876" w:rsidRDefault="00A12375" w:rsidP="008B5EB5">
                            <w:pPr>
                              <w:pStyle w:val="Heading5"/>
                            </w:pPr>
                            <w:r>
                              <w:t>donec vitae leo.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92" type="#_x0000_t202" style="position:absolute;left:0;text-align:left;margin-left:38.8pt;margin-top:75.45pt;width:108pt;height:54.5pt;z-index:251658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" filled="f" stroked="f">
                <v:stroke o:forcedash="t"/>
                <v:textbox inset="0,0,0,0">
                  <w:txbxContent>
                    <w:p w14:paraId="61806BC2" w14:textId="77777777" w:rsidR="00A12375" w:rsidRPr="00564876" w:rsidRDefault="00A12375" w:rsidP="008B5EB5">
                      <w:pPr>
                        <w:pStyle w:val="Heading5"/>
                      </w:pPr>
                      <w:r>
                        <w:t>donec vitae leo.</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54" behindDoc="0" locked="0" layoutInCell="1" allowOverlap="1" wp14:anchorId="65317B5A" wp14:editId="36560769">
                <wp:simplePos x="0" y="0"/>
                <wp:positionH relativeFrom="page">
                  <wp:posOffset>365760</wp:posOffset>
                </wp:positionH>
                <wp:positionV relativeFrom="page">
                  <wp:posOffset>822960</wp:posOffset>
                </wp:positionV>
                <wp:extent cx="1654810" cy="1654810"/>
                <wp:effectExtent l="0" t="0" r="0" b="0"/>
                <wp:wrapNone/>
                <wp:docPr id="2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8.8pt;margin-top:64.8pt;width:130.3pt;height:130.3pt;z-index:251658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" fillcolor="#636 [3204]"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453" behindDoc="0" locked="0" layoutInCell="1" allowOverlap="1" wp14:anchorId="1D670736" wp14:editId="148C61B6">
                <wp:simplePos x="0" y="0"/>
                <wp:positionH relativeFrom="page">
                  <wp:posOffset>4937760</wp:posOffset>
                </wp:positionH>
                <wp:positionV relativeFrom="page">
                  <wp:posOffset>822960</wp:posOffset>
                </wp:positionV>
                <wp:extent cx="2468880" cy="8412480"/>
                <wp:effectExtent l="0" t="0" r="0" b="0"/>
                <wp:wrapTight wrapText="bothSides">
                  <wp:wrapPolygon edited="0">
                    <wp:start x="0" y="0"/>
                    <wp:lineTo x="21600" y="0"/>
                    <wp:lineTo x="21600" y="21600"/>
                    <wp:lineTo x="0" y="21600"/>
                    <wp:lineTo x="0" y="0"/>
                  </wp:wrapPolygon>
                </wp:wrapTight>
                <wp:docPr id="2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8"/>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93" type="#_x0000_t202" style="position:absolute;left:0;text-align:left;margin-left:388.8pt;margin-top:64.8pt;width:194.4pt;height:662.4pt;z-index:251658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" mv:complextextbox="1" filled="f" stroked="f">
                <v:stroke o:forcedash="t"/>
                <v:textbox inset="0,0,0,0">
                  <w:txbxContent/>
                </v:textbox>
                <w10:wrap type="tight" anchorx="page" anchory="page"/>
              </v:shape>
            </w:pict>
          </mc:Fallback>
        </mc:AlternateContent>
      </w:r>
      <w:r w:rsidR="009E55F4">
        <w:rPr>
          <w:noProof/>
        </w:rPr>
        <mc:AlternateContent>
          <mc:Choice Requires="wps">
            <w:drawing>
              <wp:anchor distT="0" distB="0" distL="114300" distR="114300" simplePos="0" relativeHeight="251658452" behindDoc="0" locked="0" layoutInCell="1" allowOverlap="1" wp14:anchorId="688D3458" wp14:editId="0C1DFAC6">
                <wp:simplePos x="0" y="0"/>
                <wp:positionH relativeFrom="page">
                  <wp:posOffset>2368550</wp:posOffset>
                </wp:positionH>
                <wp:positionV relativeFrom="page">
                  <wp:posOffset>822960</wp:posOffset>
                </wp:positionV>
                <wp:extent cx="2468880" cy="8412480"/>
                <wp:effectExtent l="0" t="0" r="20320" b="20320"/>
                <wp:wrapTight wrapText="bothSides">
                  <wp:wrapPolygon edited="0">
                    <wp:start x="0" y="0"/>
                    <wp:lineTo x="0" y="21587"/>
                    <wp:lineTo x="21556" y="21587"/>
                    <wp:lineTo x="21556" y="0"/>
                    <wp:lineTo x="0" y="0"/>
                  </wp:wrapPolygon>
                </wp:wrapTight>
                <wp:docPr id="2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7" seq="7"/>
                      <wps:bodyPr rot="0" vert="horz" wrap="square" lIns="0" tIns="0" rIns="0" bIns="0" anchor="t" anchorCtr="0" upright="1">
                        <a:noAutofit/>
                      </wps:bodyPr>
                    </wps:wsp>
                  </a:graphicData>
                </a:graphic>
              </wp:anchor>
            </w:drawing>
          </mc:Choice>
          <mc:Fallback>
            <w:pict>
              <v:shape id="Text Box 313" o:spid="_x0000_s1094" type="#_x0000_t202" style="position:absolute;left:0;text-align:left;margin-left:186.5pt;margin-top:64.8pt;width:194.4pt;height:662.4pt;z-index:2516584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" mv:complextextbox="1" filled="f" stroked="f">
                <v:stroke o:forcedash="t"/>
                <v:textbox style="mso-next-textbox:#Text Box 314" inset="0,0,0,0">
                  <w:txbxContent/>
                </v:textbox>
                <w10:wrap type="tight" anchorx="page" anchory="page"/>
              </v:shape>
            </w:pict>
          </mc:Fallback>
        </mc:AlternateContent>
      </w:r>
    </w:p>
    <w:p w14:paraId="36019772" w14:textId="77777777" w:rsidR="008B5EB5" w:rsidRDefault="00761BC6">
      <w:r>
        <w:rPr>
          <w:noProof/>
        </w:rPr>
        <w:lastRenderedPageBreak/>
        <mc:AlternateContent>
          <mc:Choice Requires="wps">
            <w:drawing>
              <wp:anchor distT="0" distB="0" distL="114300" distR="114300" simplePos="0" relativeHeight="251658470" behindDoc="0" locked="0" layoutInCell="1" allowOverlap="1" wp14:anchorId="752A397F" wp14:editId="6FECA67C">
                <wp:simplePos x="0" y="0"/>
                <wp:positionH relativeFrom="page">
                  <wp:posOffset>372110</wp:posOffset>
                </wp:positionH>
                <wp:positionV relativeFrom="page">
                  <wp:posOffset>4566285</wp:posOffset>
                </wp:positionV>
                <wp:extent cx="1828800" cy="368300"/>
                <wp:effectExtent l="3810" t="0" r="0" b="5715"/>
                <wp:wrapTight wrapText="bothSides">
                  <wp:wrapPolygon edited="0">
                    <wp:start x="0" y="0"/>
                    <wp:lineTo x="21600" y="0"/>
                    <wp:lineTo x="21600" y="21600"/>
                    <wp:lineTo x="0" y="21600"/>
                    <wp:lineTo x="0" y="0"/>
                  </wp:wrapPolygon>
                </wp:wrapTight>
                <wp:docPr id="2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92AFAAD" w14:textId="77777777" w:rsidR="00A12375" w:rsidRPr="00936C30" w:rsidRDefault="00A12375" w:rsidP="008B5EB5">
                            <w:pPr>
                              <w:pStyle w:val="Symbol"/>
                              <w:rPr>
                                <w:color w:val="CF9FCF" w:themeColor="accent1" w:themeTint="66"/>
                                <w:sz w:val="48"/>
                              </w:rPr>
                            </w:pPr>
                            <w:r w:rsidRPr="00936C30">
                              <w:rPr>
                                <w:color w:val="CF9FCF" w:themeColor="accent1" w:themeTint="66"/>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95" type="#_x0000_t202" style="position:absolute;margin-left:29.3pt;margin-top:359.55pt;width:2in;height:29pt;z-index:251658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" filled="f" stroked="f">
                <v:stroke o:forcedash="t"/>
                <v:textbox inset="0,0,0,0">
                  <w:txbxContent>
                    <w:p w14:paraId="692AFAAD" w14:textId="77777777" w:rsidR="00A12375" w:rsidRPr="00936C30" w:rsidRDefault="00A12375" w:rsidP="008B5EB5">
                      <w:pPr>
                        <w:pStyle w:val="Symbol"/>
                        <w:rPr>
                          <w:color w:val="CF9FCF" w:themeColor="accent1" w:themeTint="66"/>
                          <w:sz w:val="48"/>
                        </w:rPr>
                      </w:pPr>
                      <w:r w:rsidRPr="00936C30">
                        <w:rPr>
                          <w:color w:val="CF9FCF" w:themeColor="accent1" w:themeTint="66"/>
                          <w:sz w:val="48"/>
                        </w:rPr>
                        <w:t>+</w:t>
                      </w:r>
                    </w:p>
                  </w:txbxContent>
                </v:textbox>
                <w10:wrap type="tight" anchorx="page" anchory="page"/>
              </v:shape>
            </w:pict>
          </mc:Fallback>
        </mc:AlternateContent>
      </w:r>
      <w:r w:rsidR="00FC4F19">
        <w:rPr>
          <w:noProof/>
        </w:rPr>
        <w:drawing>
          <wp:anchor distT="0" distB="0" distL="118745" distR="118745" simplePos="0" relativeHeight="251658479" behindDoc="0" locked="0" layoutInCell="1" allowOverlap="1" wp14:anchorId="64BBCBDF" wp14:editId="13890859">
            <wp:simplePos x="0" y="0"/>
            <wp:positionH relativeFrom="page">
              <wp:posOffset>5751830</wp:posOffset>
            </wp:positionH>
            <wp:positionV relativeFrom="page">
              <wp:posOffset>826770</wp:posOffset>
            </wp:positionV>
            <wp:extent cx="1651000" cy="1651000"/>
            <wp:effectExtent l="25400" t="0" r="0" b="0"/>
            <wp:wrapTight wrapText="bothSides">
              <wp:wrapPolygon edited="0">
                <wp:start x="-332" y="0"/>
                <wp:lineTo x="-332" y="21268"/>
                <wp:lineTo x="21600" y="21268"/>
                <wp:lineTo x="21600" y="0"/>
                <wp:lineTo x="-332" y="0"/>
              </wp:wrapPolygon>
            </wp:wrapTight>
            <wp:docPr id="408"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21"/>
                    <a:srcRect l="14815" t="14815" r="12962" b="12962"/>
                    <a:stretch>
                      <a:fillRect/>
                    </a:stretch>
                  </pic:blipFill>
                  <pic:spPr bwMode="auto">
                    <a:xfrm>
                      <a:off x="0" y="0"/>
                      <a:ext cx="1651000" cy="1651000"/>
                    </a:xfrm>
                    <a:prstGeom prst="rect">
                      <a:avLst/>
                    </a:prstGeom>
                    <a:noFill/>
                    <a:ln w="9525">
                      <a:noFill/>
                      <a:miter lim="800000"/>
                      <a:headEnd/>
                      <a:tailEnd/>
                    </a:ln>
                  </pic:spPr>
                </pic:pic>
              </a:graphicData>
            </a:graphic>
          </wp:anchor>
        </w:drawing>
      </w:r>
      <w:r w:rsidR="00FC4F19">
        <w:rPr>
          <w:noProof/>
        </w:rPr>
        <w:drawing>
          <wp:anchor distT="0" distB="0" distL="118745" distR="118745" simplePos="0" relativeHeight="251658477" behindDoc="0" locked="0" layoutInCell="1" allowOverlap="1" wp14:anchorId="0B120C1C" wp14:editId="4E67567A">
            <wp:simplePos x="0" y="0"/>
            <wp:positionH relativeFrom="page">
              <wp:posOffset>3957320</wp:posOffset>
            </wp:positionH>
            <wp:positionV relativeFrom="page">
              <wp:posOffset>2614930</wp:posOffset>
            </wp:positionV>
            <wp:extent cx="1651000" cy="1651000"/>
            <wp:effectExtent l="25400" t="0" r="0" b="0"/>
            <wp:wrapTight wrapText="bothSides">
              <wp:wrapPolygon edited="0">
                <wp:start x="-332" y="0"/>
                <wp:lineTo x="-332" y="21268"/>
                <wp:lineTo x="21600" y="21268"/>
                <wp:lineTo x="21600" y="0"/>
                <wp:lineTo x="-332" y="0"/>
              </wp:wrapPolygon>
            </wp:wrapTight>
            <wp:docPr id="406" name="Placeholder" descr=":advantage brochure images:IS21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22"/>
                    <a:srcRect l="16898" r="20139" b="4561"/>
                    <a:stretch>
                      <a:fillRect/>
                    </a:stretch>
                  </pic:blipFill>
                  <pic:spPr bwMode="auto">
                    <a:xfrm>
                      <a:off x="0" y="0"/>
                      <a:ext cx="1651000" cy="1651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460" behindDoc="0" locked="0" layoutInCell="1" allowOverlap="1" wp14:anchorId="6D6D6B06" wp14:editId="19AFA3D1">
                <wp:simplePos x="0" y="0"/>
                <wp:positionH relativeFrom="page">
                  <wp:posOffset>4097020</wp:posOffset>
                </wp:positionH>
                <wp:positionV relativeFrom="page">
                  <wp:posOffset>993140</wp:posOffset>
                </wp:positionV>
                <wp:extent cx="1371600" cy="1267460"/>
                <wp:effectExtent l="0" t="2540" r="5080" b="0"/>
                <wp:wrapTight wrapText="bothSides">
                  <wp:wrapPolygon edited="0">
                    <wp:start x="0" y="0"/>
                    <wp:lineTo x="21600" y="0"/>
                    <wp:lineTo x="21600" y="21600"/>
                    <wp:lineTo x="0" y="21600"/>
                    <wp:lineTo x="0" y="0"/>
                  </wp:wrapPolygon>
                </wp:wrapTight>
                <wp:docPr id="2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EA09637" w14:textId="77777777" w:rsidR="00A12375" w:rsidRPr="00564876" w:rsidRDefault="00A12375" w:rsidP="008B5EB5">
                            <w:pPr>
                              <w:pStyle w:val="BodyText2"/>
                            </w:pPr>
                            <w:r w:rsidRPr="00E26019">
                              <w:t>Mauris nunc neque, faucibus vitae, eleifend sit amet, pretium rhoncus, 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96" type="#_x0000_t202" style="position:absolute;margin-left:322.6pt;margin-top:78.2pt;width:108pt;height:99.8pt;z-index:251658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" mv:complextextbox="1" filled="f" stroked="f">
                <v:stroke o:forcedash="t"/>
                <v:textbox inset="0,0,0,0">
                  <w:txbxContent>
                    <w:p w14:paraId="0EA09637" w14:textId="77777777" w:rsidR="00A12375" w:rsidRPr="00564876" w:rsidRDefault="00A12375" w:rsidP="008B5EB5">
                      <w:pPr>
                        <w:pStyle w:val="BodyText2"/>
                      </w:pPr>
                      <w:r w:rsidRPr="00E26019">
                        <w:t>Mauris nunc neque, faucibus vitae, eleifend sit amet, pretium rhoncus, ante.</w:t>
                      </w:r>
                    </w:p>
                  </w:txbxContent>
                </v:textbox>
                <w10:wrap type="tight" anchorx="page" anchory="page"/>
              </v:shape>
            </w:pict>
          </mc:Fallback>
        </mc:AlternateContent>
      </w:r>
      <w:r>
        <w:rPr>
          <w:noProof/>
        </w:rPr>
        <mc:AlternateContent>
          <mc:Choice Requires="wps">
            <w:drawing>
              <wp:anchor distT="0" distB="0" distL="114300" distR="114300" simplePos="0" relativeHeight="251658468" behindDoc="0" locked="0" layoutInCell="1" allowOverlap="1" wp14:anchorId="022C4C4A" wp14:editId="787771AB">
                <wp:simplePos x="0" y="0"/>
                <wp:positionH relativeFrom="page">
                  <wp:posOffset>3200400</wp:posOffset>
                </wp:positionH>
                <wp:positionV relativeFrom="page">
                  <wp:posOffset>6423025</wp:posOffset>
                </wp:positionV>
                <wp:extent cx="3657600" cy="274320"/>
                <wp:effectExtent l="0" t="0" r="0" b="0"/>
                <wp:wrapTight wrapText="bothSides">
                  <wp:wrapPolygon edited="0">
                    <wp:start x="0" y="0"/>
                    <wp:lineTo x="21600" y="0"/>
                    <wp:lineTo x="21600" y="21600"/>
                    <wp:lineTo x="0" y="21600"/>
                    <wp:lineTo x="0" y="0"/>
                  </wp:wrapPolygon>
                </wp:wrapTight>
                <wp:docPr id="1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19BB575" w14:textId="77777777" w:rsidR="00A12375" w:rsidRPr="00CA47DA" w:rsidRDefault="00A12375" w:rsidP="008B5EB5">
                            <w:pPr>
                              <w:pStyle w:val="Recipient"/>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97" type="#_x0000_t202" style="position:absolute;margin-left:252pt;margin-top:505.75pt;width:4in;height:21.6pt;z-index:2516584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" filled="f" stroked="f">
                <v:stroke o:forcedash="t"/>
                <v:textbox inset=",0,,0">
                  <w:txbxContent>
                    <w:p w14:paraId="019BB575" w14:textId="77777777" w:rsidR="00A12375" w:rsidRPr="00CA47DA" w:rsidRDefault="00A12375" w:rsidP="008B5EB5">
                      <w:pPr>
                        <w:pStyle w:val="Recipient"/>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469" behindDoc="0" locked="0" layoutInCell="1" allowOverlap="1" wp14:anchorId="1950B592" wp14:editId="4852639A">
                <wp:simplePos x="0" y="0"/>
                <wp:positionH relativeFrom="page">
                  <wp:posOffset>3200400</wp:posOffset>
                </wp:positionH>
                <wp:positionV relativeFrom="page">
                  <wp:posOffset>6740525</wp:posOffset>
                </wp:positionV>
                <wp:extent cx="3657600" cy="1143000"/>
                <wp:effectExtent l="0" t="0" r="0" b="3175"/>
                <wp:wrapTight wrapText="bothSides">
                  <wp:wrapPolygon edited="0">
                    <wp:start x="0" y="0"/>
                    <wp:lineTo x="21600" y="0"/>
                    <wp:lineTo x="21600" y="21600"/>
                    <wp:lineTo x="0" y="21600"/>
                    <wp:lineTo x="0" y="0"/>
                  </wp:wrapPolygon>
                </wp:wrapTight>
                <wp:docPr id="1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408C3E9" w14:textId="77777777" w:rsidR="00A12375" w:rsidRPr="00CF27B0" w:rsidRDefault="00A12375" w:rsidP="008B5EB5">
                            <w:pPr>
                              <w:pStyle w:val="BodyText"/>
                            </w:pPr>
                            <w:r w:rsidRPr="00CF27B0">
                              <w:t>Address Line 1</w:t>
                            </w:r>
                            <w:r w:rsidRPr="00CF27B0">
                              <w:br/>
                              <w:t>Address Line 2</w:t>
                            </w:r>
                            <w:r w:rsidRPr="00CF27B0">
                              <w:br/>
                              <w:t>Address Line 3</w:t>
                            </w:r>
                            <w:r w:rsidRPr="00CF27B0">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98" type="#_x0000_t202" style="position:absolute;margin-left:252pt;margin-top:530.75pt;width:4in;height:90pt;z-index:251658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" filled="f" stroked="f">
                <v:stroke o:forcedash="t"/>
                <v:textbox inset=",0,,0">
                  <w:txbxContent>
                    <w:p w14:paraId="3408C3E9" w14:textId="77777777" w:rsidR="00A12375" w:rsidRPr="00CF27B0" w:rsidRDefault="00A12375" w:rsidP="008B5EB5">
                      <w:pPr>
                        <w:pStyle w:val="BodyText"/>
                      </w:pPr>
                      <w:r w:rsidRPr="00CF27B0">
                        <w:t>Address Line 1</w:t>
                      </w:r>
                      <w:r w:rsidRPr="00CF27B0">
                        <w:br/>
                        <w:t>Address Line 2</w:t>
                      </w:r>
                      <w:r w:rsidRPr="00CF27B0">
                        <w:br/>
                        <w:t>Address Line 3</w:t>
                      </w:r>
                      <w:r w:rsidRPr="00CF27B0">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467" behindDoc="0" locked="0" layoutInCell="1" allowOverlap="1" wp14:anchorId="1BC3E250" wp14:editId="44CDE8F6">
                <wp:simplePos x="0" y="0"/>
                <wp:positionH relativeFrom="page">
                  <wp:posOffset>454660</wp:posOffset>
                </wp:positionH>
                <wp:positionV relativeFrom="page">
                  <wp:posOffset>5191125</wp:posOffset>
                </wp:positionV>
                <wp:extent cx="3340100" cy="698500"/>
                <wp:effectExtent l="0" t="0" r="2540" b="3175"/>
                <wp:wrapTight wrapText="bothSides">
                  <wp:wrapPolygon edited="0">
                    <wp:start x="0" y="0"/>
                    <wp:lineTo x="21600" y="0"/>
                    <wp:lineTo x="21600" y="21600"/>
                    <wp:lineTo x="0" y="21600"/>
                    <wp:lineTo x="0" y="0"/>
                  </wp:wrapPolygon>
                </wp:wrapTight>
                <wp:docPr id="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2285" w14:textId="77777777" w:rsidR="00A12375" w:rsidRPr="00CF27B0" w:rsidRDefault="00A12375" w:rsidP="008B5EB5">
                            <w:pPr>
                              <w:pStyle w:val="BodyText"/>
                            </w:pPr>
                            <w:r w:rsidRPr="00CF27B0">
                              <w:fldChar w:fldCharType="begin"/>
                            </w:r>
                            <w:r w:rsidRPr="00CF27B0">
                              <w:instrText xml:space="preserve">PLACEHOLDER </w:instrText>
                            </w:r>
                            <w:r w:rsidRPr="00CF27B0">
                              <w:fldChar w:fldCharType="begin"/>
                            </w:r>
                            <w:r w:rsidRPr="00CF27B0">
                              <w:instrText xml:space="preserve"> IF </w:instrText>
                            </w:r>
                            <w:r w:rsidRPr="00CF27B0">
                              <w:fldChar w:fldCharType="begin"/>
                            </w:r>
                            <w:r w:rsidRPr="00CF27B0">
                              <w:instrText xml:space="preserve"> USERPROPERTY WorkStreet </w:instrText>
                            </w:r>
                            <w:r w:rsidRPr="00CF27B0">
                              <w:fldChar w:fldCharType="end"/>
                            </w:r>
                            <w:r w:rsidRPr="00CF27B0">
                              <w:instrText xml:space="preserve">="" "[Street Address]" </w:instrText>
                            </w:r>
                            <w:r w:rsidRPr="00CF27B0">
                              <w:fldChar w:fldCharType="begin"/>
                            </w:r>
                            <w:r w:rsidRPr="00CF27B0">
                              <w:instrText xml:space="preserve"> USERPROPERTY WorkStreet </w:instrText>
                            </w:r>
                            <w:r w:rsidRPr="00CF27B0">
                              <w:fldChar w:fldCharType="separate"/>
                            </w:r>
                            <w:r w:rsidRPr="00CF27B0">
                              <w:instrText>93 Perry Street</w:instrText>
                            </w:r>
                            <w:r w:rsidRPr="00CF27B0">
                              <w:fldChar w:fldCharType="end"/>
                            </w:r>
                            <w:r w:rsidRPr="00CF27B0">
                              <w:fldChar w:fldCharType="separate"/>
                            </w:r>
                            <w:r w:rsidRPr="00CF27B0">
                              <w:rPr>
                                <w:noProof/>
                              </w:rPr>
                              <w:instrText>[Street Address]</w:instrText>
                            </w:r>
                            <w:r w:rsidRPr="00CF27B0">
                              <w:fldChar w:fldCharType="end"/>
                            </w:r>
                            <w:r w:rsidRPr="00CF27B0">
                              <w:instrText xml:space="preserve"> \* MERGEFORMAT</w:instrText>
                            </w:r>
                            <w:r w:rsidRPr="00CF27B0">
                              <w:fldChar w:fldCharType="separate"/>
                            </w:r>
                            <w:r w:rsidRPr="00CF27B0">
                              <w:t>[Street Address]</w:t>
                            </w:r>
                            <w:r w:rsidRPr="00CF27B0">
                              <w:fldChar w:fldCharType="end"/>
                            </w:r>
                            <w:r w:rsidRPr="00CF27B0">
                              <w:br/>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WorkCity </w:instrText>
                            </w:r>
                            <w:r w:rsidRPr="00CF27B0">
                              <w:fldChar w:fldCharType="end"/>
                            </w:r>
                            <w:r w:rsidRPr="00CF27B0">
                              <w:instrText xml:space="preserve">="" "[City]" </w:instrText>
                            </w:r>
                            <w:r w:rsidRPr="00CF27B0">
                              <w:fldChar w:fldCharType="begin"/>
                            </w:r>
                            <w:r w:rsidRPr="00CF27B0">
                              <w:instrText xml:space="preserve"> USERPROPERTY WorkCity </w:instrText>
                            </w:r>
                            <w:r w:rsidRPr="00CF27B0">
                              <w:fldChar w:fldCharType="separate"/>
                            </w:r>
                            <w:r w:rsidRPr="00CF27B0">
                              <w:instrText>Error! Bookmark not defined.</w:instrText>
                            </w:r>
                            <w:r w:rsidRPr="00CF27B0">
                              <w:fldChar w:fldCharType="end"/>
                            </w:r>
                            <w:r w:rsidRPr="00CF27B0">
                              <w:fldChar w:fldCharType="separate"/>
                            </w:r>
                            <w:r w:rsidRPr="00CF27B0">
                              <w:rPr>
                                <w:noProof/>
                              </w:rPr>
                              <w:instrText>[City]</w:instrText>
                            </w:r>
                            <w:r w:rsidRPr="00CF27B0">
                              <w:fldChar w:fldCharType="end"/>
                            </w:r>
                            <w:r w:rsidRPr="00CF27B0">
                              <w:instrText xml:space="preserve"> \* MERGEFORMAT</w:instrText>
                            </w:r>
                            <w:r w:rsidRPr="00CF27B0">
                              <w:fldChar w:fldCharType="separate"/>
                            </w:r>
                            <w:r w:rsidRPr="00CF27B0">
                              <w:t>[City]</w:t>
                            </w:r>
                            <w:r w:rsidRPr="00CF27B0">
                              <w:fldChar w:fldCharType="end"/>
                            </w:r>
                            <w:r w:rsidRPr="00CF27B0">
                              <w:t xml:space="preserve">, </w:t>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WorkState </w:instrText>
                            </w:r>
                            <w:r w:rsidRPr="00CF27B0">
                              <w:fldChar w:fldCharType="end"/>
                            </w:r>
                            <w:r w:rsidRPr="00CF27B0">
                              <w:instrText xml:space="preserve">="" "[State]"  </w:instrText>
                            </w:r>
                            <w:r w:rsidRPr="00CF27B0">
                              <w:fldChar w:fldCharType="begin"/>
                            </w:r>
                            <w:r w:rsidRPr="00CF27B0">
                              <w:instrText xml:space="preserve"> USERPROPERTY WorkState </w:instrText>
                            </w:r>
                            <w:r w:rsidRPr="00CF27B0">
                              <w:fldChar w:fldCharType="separate"/>
                            </w:r>
                            <w:r w:rsidRPr="00CF27B0">
                              <w:instrText>Error! Bookmark not defined.</w:instrText>
                            </w:r>
                            <w:r w:rsidRPr="00CF27B0">
                              <w:fldChar w:fldCharType="end"/>
                            </w:r>
                            <w:r w:rsidRPr="00CF27B0">
                              <w:fldChar w:fldCharType="separate"/>
                            </w:r>
                            <w:r w:rsidRPr="00CF27B0">
                              <w:rPr>
                                <w:noProof/>
                              </w:rPr>
                              <w:instrText>[State]</w:instrText>
                            </w:r>
                            <w:r w:rsidRPr="00CF27B0">
                              <w:fldChar w:fldCharType="end"/>
                            </w:r>
                            <w:r w:rsidRPr="00CF27B0">
                              <w:instrText xml:space="preserve"> \* MERGEFORMAT</w:instrText>
                            </w:r>
                            <w:r w:rsidRPr="00CF27B0">
                              <w:fldChar w:fldCharType="separate"/>
                            </w:r>
                            <w:r w:rsidRPr="00CF27B0">
                              <w:t>[State]</w:t>
                            </w:r>
                            <w:r w:rsidRPr="00CF27B0">
                              <w:fldChar w:fldCharType="end"/>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WorkZip </w:instrText>
                            </w:r>
                            <w:r w:rsidRPr="00CF27B0">
                              <w:fldChar w:fldCharType="end"/>
                            </w:r>
                            <w:r w:rsidRPr="00CF27B0">
                              <w:instrText xml:space="preserve">="" "[Postal Code]" </w:instrText>
                            </w:r>
                            <w:r w:rsidRPr="00CF27B0">
                              <w:fldChar w:fldCharType="begin"/>
                            </w:r>
                            <w:r w:rsidRPr="00CF27B0">
                              <w:instrText xml:space="preserve"> USERPROPERTY WorkZip </w:instrText>
                            </w:r>
                            <w:r w:rsidRPr="00CF27B0">
                              <w:fldChar w:fldCharType="separate"/>
                            </w:r>
                            <w:r w:rsidRPr="00CF27B0">
                              <w:instrText>Error! Bookmark not defined.</w:instrText>
                            </w:r>
                            <w:r w:rsidRPr="00CF27B0">
                              <w:fldChar w:fldCharType="end"/>
                            </w:r>
                            <w:r w:rsidRPr="00CF27B0">
                              <w:fldChar w:fldCharType="separate"/>
                            </w:r>
                            <w:r w:rsidRPr="00CF27B0">
                              <w:rPr>
                                <w:noProof/>
                              </w:rPr>
                              <w:instrText>[Postal Code]</w:instrText>
                            </w:r>
                            <w:r w:rsidRPr="00CF27B0">
                              <w:fldChar w:fldCharType="end"/>
                            </w:r>
                            <w:r w:rsidRPr="00CF27B0">
                              <w:instrText xml:space="preserve"> \* MERGEFORMAT</w:instrText>
                            </w:r>
                            <w:r w:rsidRPr="00CF27B0">
                              <w:fldChar w:fldCharType="separate"/>
                            </w:r>
                            <w:r w:rsidRPr="00CF27B0">
                              <w:t>[Postal Code]</w:t>
                            </w:r>
                            <w:r w:rsidRPr="00CF27B0">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99" type="#_x0000_t202" style="position:absolute;margin-left:35.8pt;margin-top:408.75pt;width:263pt;height:55pt;z-index:2516584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" filled="f" stroked="f">
                <v:textbox inset=",0,,0">
                  <w:txbxContent>
                    <w:p w14:paraId="614D2285" w14:textId="77777777" w:rsidR="00A12375" w:rsidRPr="00CF27B0" w:rsidRDefault="00A12375" w:rsidP="008B5EB5">
                      <w:pPr>
                        <w:pStyle w:val="BodyText"/>
                      </w:pPr>
                      <w:r w:rsidRPr="00CF27B0">
                        <w:fldChar w:fldCharType="begin"/>
                      </w:r>
                      <w:r w:rsidRPr="00CF27B0">
                        <w:instrText xml:space="preserve">PLACEHOLDER </w:instrText>
                      </w:r>
                      <w:r w:rsidRPr="00CF27B0">
                        <w:fldChar w:fldCharType="begin"/>
                      </w:r>
                      <w:r w:rsidRPr="00CF27B0">
                        <w:instrText xml:space="preserve"> IF </w:instrText>
                      </w:r>
                      <w:r w:rsidRPr="00CF27B0">
                        <w:fldChar w:fldCharType="begin"/>
                      </w:r>
                      <w:r w:rsidRPr="00CF27B0">
                        <w:instrText xml:space="preserve"> USERPROPERTY WorkStreet </w:instrText>
                      </w:r>
                      <w:r w:rsidRPr="00CF27B0">
                        <w:fldChar w:fldCharType="end"/>
                      </w:r>
                      <w:r w:rsidRPr="00CF27B0">
                        <w:instrText xml:space="preserve">="" "[Street Address]" </w:instrText>
                      </w:r>
                      <w:r w:rsidRPr="00CF27B0">
                        <w:fldChar w:fldCharType="begin"/>
                      </w:r>
                      <w:r w:rsidRPr="00CF27B0">
                        <w:instrText xml:space="preserve"> USERPROPERTY WorkStreet </w:instrText>
                      </w:r>
                      <w:r w:rsidRPr="00CF27B0">
                        <w:fldChar w:fldCharType="separate"/>
                      </w:r>
                      <w:r w:rsidRPr="00CF27B0">
                        <w:instrText>93 Perry Street</w:instrText>
                      </w:r>
                      <w:r w:rsidRPr="00CF27B0">
                        <w:fldChar w:fldCharType="end"/>
                      </w:r>
                      <w:r w:rsidRPr="00CF27B0">
                        <w:fldChar w:fldCharType="separate"/>
                      </w:r>
                      <w:r w:rsidRPr="00CF27B0">
                        <w:rPr>
                          <w:noProof/>
                        </w:rPr>
                        <w:instrText>[Street Address]</w:instrText>
                      </w:r>
                      <w:r w:rsidRPr="00CF27B0">
                        <w:fldChar w:fldCharType="end"/>
                      </w:r>
                      <w:r w:rsidRPr="00CF27B0">
                        <w:instrText xml:space="preserve"> \* MERGEFORMAT</w:instrText>
                      </w:r>
                      <w:r w:rsidRPr="00CF27B0">
                        <w:fldChar w:fldCharType="separate"/>
                      </w:r>
                      <w:r w:rsidRPr="00CF27B0">
                        <w:t>[Street Address]</w:t>
                      </w:r>
                      <w:r w:rsidRPr="00CF27B0">
                        <w:fldChar w:fldCharType="end"/>
                      </w:r>
                      <w:r w:rsidRPr="00CF27B0">
                        <w:br/>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WorkCity </w:instrText>
                      </w:r>
                      <w:r w:rsidRPr="00CF27B0">
                        <w:fldChar w:fldCharType="end"/>
                      </w:r>
                      <w:r w:rsidRPr="00CF27B0">
                        <w:instrText xml:space="preserve">="" "[City]" </w:instrText>
                      </w:r>
                      <w:r w:rsidRPr="00CF27B0">
                        <w:fldChar w:fldCharType="begin"/>
                      </w:r>
                      <w:r w:rsidRPr="00CF27B0">
                        <w:instrText xml:space="preserve"> USERPROPERTY WorkCity </w:instrText>
                      </w:r>
                      <w:r w:rsidRPr="00CF27B0">
                        <w:fldChar w:fldCharType="separate"/>
                      </w:r>
                      <w:r w:rsidRPr="00CF27B0">
                        <w:instrText>Error! Bookmark not defined.</w:instrText>
                      </w:r>
                      <w:r w:rsidRPr="00CF27B0">
                        <w:fldChar w:fldCharType="end"/>
                      </w:r>
                      <w:r w:rsidRPr="00CF27B0">
                        <w:fldChar w:fldCharType="separate"/>
                      </w:r>
                      <w:r w:rsidRPr="00CF27B0">
                        <w:rPr>
                          <w:noProof/>
                        </w:rPr>
                        <w:instrText>[City]</w:instrText>
                      </w:r>
                      <w:r w:rsidRPr="00CF27B0">
                        <w:fldChar w:fldCharType="end"/>
                      </w:r>
                      <w:r w:rsidRPr="00CF27B0">
                        <w:instrText xml:space="preserve"> \* MERGEFORMAT</w:instrText>
                      </w:r>
                      <w:r w:rsidRPr="00CF27B0">
                        <w:fldChar w:fldCharType="separate"/>
                      </w:r>
                      <w:r w:rsidRPr="00CF27B0">
                        <w:t>[City]</w:t>
                      </w:r>
                      <w:r w:rsidRPr="00CF27B0">
                        <w:fldChar w:fldCharType="end"/>
                      </w:r>
                      <w:r w:rsidRPr="00CF27B0">
                        <w:t xml:space="preserve">, </w:t>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WorkState </w:instrText>
                      </w:r>
                      <w:r w:rsidRPr="00CF27B0">
                        <w:fldChar w:fldCharType="end"/>
                      </w:r>
                      <w:r w:rsidRPr="00CF27B0">
                        <w:instrText xml:space="preserve">="" "[State]"  </w:instrText>
                      </w:r>
                      <w:r w:rsidRPr="00CF27B0">
                        <w:fldChar w:fldCharType="begin"/>
                      </w:r>
                      <w:r w:rsidRPr="00CF27B0">
                        <w:instrText xml:space="preserve"> USERPROPERTY WorkState </w:instrText>
                      </w:r>
                      <w:r w:rsidRPr="00CF27B0">
                        <w:fldChar w:fldCharType="separate"/>
                      </w:r>
                      <w:r w:rsidRPr="00CF27B0">
                        <w:instrText>Error! Bookmark not defined.</w:instrText>
                      </w:r>
                      <w:r w:rsidRPr="00CF27B0">
                        <w:fldChar w:fldCharType="end"/>
                      </w:r>
                      <w:r w:rsidRPr="00CF27B0">
                        <w:fldChar w:fldCharType="separate"/>
                      </w:r>
                      <w:r w:rsidRPr="00CF27B0">
                        <w:rPr>
                          <w:noProof/>
                        </w:rPr>
                        <w:instrText>[State]</w:instrText>
                      </w:r>
                      <w:r w:rsidRPr="00CF27B0">
                        <w:fldChar w:fldCharType="end"/>
                      </w:r>
                      <w:r w:rsidRPr="00CF27B0">
                        <w:instrText xml:space="preserve"> \* MERGEFORMAT</w:instrText>
                      </w:r>
                      <w:r w:rsidRPr="00CF27B0">
                        <w:fldChar w:fldCharType="separate"/>
                      </w:r>
                      <w:r w:rsidRPr="00CF27B0">
                        <w:t>[State]</w:t>
                      </w:r>
                      <w:r w:rsidRPr="00CF27B0">
                        <w:fldChar w:fldCharType="end"/>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WorkZip </w:instrText>
                      </w:r>
                      <w:r w:rsidRPr="00CF27B0">
                        <w:fldChar w:fldCharType="end"/>
                      </w:r>
                      <w:r w:rsidRPr="00CF27B0">
                        <w:instrText xml:space="preserve">="" "[Postal Code]" </w:instrText>
                      </w:r>
                      <w:r w:rsidRPr="00CF27B0">
                        <w:fldChar w:fldCharType="begin"/>
                      </w:r>
                      <w:r w:rsidRPr="00CF27B0">
                        <w:instrText xml:space="preserve"> USERPROPERTY WorkZip </w:instrText>
                      </w:r>
                      <w:r w:rsidRPr="00CF27B0">
                        <w:fldChar w:fldCharType="separate"/>
                      </w:r>
                      <w:r w:rsidRPr="00CF27B0">
                        <w:instrText>Error! Bookmark not defined.</w:instrText>
                      </w:r>
                      <w:r w:rsidRPr="00CF27B0">
                        <w:fldChar w:fldCharType="end"/>
                      </w:r>
                      <w:r w:rsidRPr="00CF27B0">
                        <w:fldChar w:fldCharType="separate"/>
                      </w:r>
                      <w:r w:rsidRPr="00CF27B0">
                        <w:rPr>
                          <w:noProof/>
                        </w:rPr>
                        <w:instrText>[Postal Code]</w:instrText>
                      </w:r>
                      <w:r w:rsidRPr="00CF27B0">
                        <w:fldChar w:fldCharType="end"/>
                      </w:r>
                      <w:r w:rsidRPr="00CF27B0">
                        <w:instrText xml:space="preserve"> \* MERGEFORMAT</w:instrText>
                      </w:r>
                      <w:r w:rsidRPr="00CF27B0">
                        <w:fldChar w:fldCharType="separate"/>
                      </w:r>
                      <w:r w:rsidRPr="00CF27B0">
                        <w:t>[Postal Code]</w:t>
                      </w:r>
                      <w:r w:rsidRPr="00CF27B0">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466" behindDoc="0" locked="0" layoutInCell="1" allowOverlap="1" wp14:anchorId="2A6EED4D" wp14:editId="7C9264D5">
                <wp:simplePos x="0" y="0"/>
                <wp:positionH relativeFrom="page">
                  <wp:posOffset>454660</wp:posOffset>
                </wp:positionH>
                <wp:positionV relativeFrom="page">
                  <wp:posOffset>4924425</wp:posOffset>
                </wp:positionV>
                <wp:extent cx="3340100" cy="228600"/>
                <wp:effectExtent l="0" t="0" r="2540" b="3175"/>
                <wp:wrapTight wrapText="bothSides">
                  <wp:wrapPolygon edited="0">
                    <wp:start x="0" y="0"/>
                    <wp:lineTo x="21600" y="0"/>
                    <wp:lineTo x="21600" y="21600"/>
                    <wp:lineTo x="0" y="21600"/>
                    <wp:lineTo x="0" y="0"/>
                  </wp:wrapPolygon>
                </wp:wrapTight>
                <wp:docPr id="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CEA20F4" w14:textId="77777777" w:rsidR="00A12375" w:rsidRPr="00936C30" w:rsidRDefault="00A12375" w:rsidP="008B5EB5">
                            <w:pPr>
                              <w:pStyle w:val="Mailer"/>
                            </w:pPr>
                            <w:r w:rsidRPr="00936C30">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00" type="#_x0000_t202" style="position:absolute;margin-left:35.8pt;margin-top:387.75pt;width:263pt;height:18pt;z-index:2516584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" filled="f" stroked="f">
                <v:stroke o:forcedash="t"/>
                <v:textbox inset=",0,,0">
                  <w:txbxContent>
                    <w:p w14:paraId="0CEA20F4" w14:textId="77777777" w:rsidR="00A12375" w:rsidRPr="00936C30" w:rsidRDefault="00A12375" w:rsidP="008B5EB5">
                      <w:pPr>
                        <w:pStyle w:val="Mailer"/>
                      </w:pPr>
                      <w:r w:rsidRPr="00936C30">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465" behindDoc="0" locked="0" layoutInCell="1" allowOverlap="1" wp14:anchorId="1733329F" wp14:editId="2229BF53">
                <wp:simplePos x="0" y="0"/>
                <wp:positionH relativeFrom="page">
                  <wp:posOffset>365760</wp:posOffset>
                </wp:positionH>
                <wp:positionV relativeFrom="page">
                  <wp:posOffset>861060</wp:posOffset>
                </wp:positionV>
                <wp:extent cx="3447415" cy="3355975"/>
                <wp:effectExtent l="0" t="0" r="0" b="0"/>
                <wp:wrapTight wrapText="bothSides">
                  <wp:wrapPolygon edited="0">
                    <wp:start x="0" y="0"/>
                    <wp:lineTo x="21600" y="0"/>
                    <wp:lineTo x="21600" y="21600"/>
                    <wp:lineTo x="0" y="21600"/>
                    <wp:lineTo x="0" y="0"/>
                  </wp:wrapPolygon>
                </wp:wrapTight>
                <wp:docPr id="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7E71711" w14:textId="77777777" w:rsidR="00A12375" w:rsidRDefault="00A12375" w:rsidP="008B5EB5">
                            <w:pPr>
                              <w:pStyle w:val="Heading4"/>
                            </w:pPr>
                            <w:r>
                              <w:t xml:space="preserve">Etiam vulputate rutrum turpis. In ac est nec lacus dapibus placerat. </w:t>
                            </w:r>
                          </w:p>
                          <w:p w14:paraId="676CA810" w14:textId="77777777" w:rsidR="00A12375" w:rsidRDefault="00A12375" w:rsidP="008B5EB5">
                            <w:pPr>
                              <w:pStyle w:val="BodyText"/>
                            </w:pPr>
                            <w:r>
                              <w:t xml:space="preserve">Morbi ut risus. Curabitur auctor sem lacinia ante. Ut at diam. Donec nonummy posuere ante. Nulla adipiscing quam non odio. Vestibulum pede ipsum, bibendum id, commodo eu, dapibus sed, nisl. </w:t>
                            </w:r>
                          </w:p>
                          <w:p w14:paraId="4E785331" w14:textId="77777777" w:rsidR="00A12375" w:rsidRDefault="00A12375" w:rsidP="008B5EB5">
                            <w:pPr>
                              <w:pStyle w:val="BodyText"/>
                            </w:pPr>
                            <w:r>
                              <w:t>Fusce feugiat lorem nec metus. Fusce blandit justo sed sapien. Aliquam eleifend tristique justo. Morbi neque. Vivamus a elit non ligula porta tempus. Aliquam nonummy sollicitudin massa. Morbi sit amet mi. Cras pulvinar enim non nibh. Cum sociis natoque penatibus et magnis dis parturient montes, nascetur ridiculus mus. Aenean libero. Fusce lacinia hendrerit libero. Sed rhoncus.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01" type="#_x0000_t202" style="position:absolute;margin-left:28.8pt;margin-top:67.8pt;width:271.45pt;height:264.25pt;z-index:251658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" mv:complextextbox="1" filled="f" stroked="f">
                <v:stroke o:forcedash="t"/>
                <v:textbox inset="0,0,0,0">
                  <w:txbxContent>
                    <w:p w14:paraId="27E71711" w14:textId="77777777" w:rsidR="00A12375" w:rsidRDefault="00A12375" w:rsidP="008B5EB5">
                      <w:pPr>
                        <w:pStyle w:val="Heading4"/>
                      </w:pPr>
                      <w:r>
                        <w:t xml:space="preserve">Etiam vulputate rutrum turpis. In ac est nec lacus dapibus placerat. </w:t>
                      </w:r>
                    </w:p>
                    <w:p w14:paraId="676CA810" w14:textId="77777777" w:rsidR="00A12375" w:rsidRDefault="00A12375" w:rsidP="008B5EB5">
                      <w:pPr>
                        <w:pStyle w:val="BodyText"/>
                      </w:pPr>
                      <w:r>
                        <w:t xml:space="preserve">Morbi ut risus. Curabitur auctor sem lacinia ante. Ut at diam. Donec nonummy posuere ante. Nulla adipiscing quam non odio. Vestibulum pede ipsum, bibendum id, commodo eu, dapibus sed, nisl. </w:t>
                      </w:r>
                    </w:p>
                    <w:p w14:paraId="4E785331" w14:textId="77777777" w:rsidR="00A12375" w:rsidRDefault="00A12375" w:rsidP="008B5EB5">
                      <w:pPr>
                        <w:pStyle w:val="BodyText"/>
                      </w:pPr>
                      <w:r>
                        <w:t>Fusce feugiat lorem nec metus. Fusce blandit justo sed sapien. Aliquam eleifend tristique justo. Morbi neque. Vivamus a elit non ligula porta tempus. Aliquam nonummy sollicitudin massa. Morbi sit amet mi. Cras pulvinar enim non nibh. Cum sociis natoque penatibus et magnis dis parturient montes, nascetur ridiculus mus. Aenean libero. Fusce lacinia hendrerit libero. Sed rhoncus.</w:t>
                      </w:r>
                    </w:p>
                  </w:txbxContent>
                </v:textbox>
                <w10:wrap type="tight" anchorx="page" anchory="page"/>
              </v:shape>
            </w:pict>
          </mc:Fallback>
        </mc:AlternateContent>
      </w:r>
      <w:r>
        <w:rPr>
          <w:noProof/>
        </w:rPr>
        <mc:AlternateContent>
          <mc:Choice Requires="wps">
            <w:drawing>
              <wp:anchor distT="0" distB="0" distL="114300" distR="114300" simplePos="0" relativeHeight="251658464" behindDoc="0" locked="0" layoutInCell="1" allowOverlap="1" wp14:anchorId="369DAA85" wp14:editId="59A38236">
                <wp:simplePos x="0" y="0"/>
                <wp:positionH relativeFrom="page">
                  <wp:posOffset>365760</wp:posOffset>
                </wp:positionH>
                <wp:positionV relativeFrom="page">
                  <wp:posOffset>4407535</wp:posOffset>
                </wp:positionV>
                <wp:extent cx="7040880" cy="0"/>
                <wp:effectExtent l="10160" t="13335" r="22860" b="24765"/>
                <wp:wrapNone/>
                <wp:docPr id="1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47.05pt" to="583.2pt,3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" strokecolor="#a5a5a5 [2092]" strokeweight="1pt">
                <v:shadow opacity="22938f" mv:blur="38100f" offset="0,2pt"/>
                <w10:wrap anchorx="page" anchory="page"/>
              </v:line>
            </w:pict>
          </mc:Fallback>
        </mc:AlternateContent>
      </w:r>
      <w:r w:rsidR="00FC4F19">
        <w:rPr>
          <w:noProof/>
        </w:rPr>
        <w:drawing>
          <wp:anchor distT="0" distB="0" distL="118745" distR="118745" simplePos="0" relativeHeight="251658478" behindDoc="0" locked="0" layoutInCell="1" allowOverlap="1" wp14:anchorId="70C73FE9" wp14:editId="26EBB5DF">
            <wp:simplePos x="5486400" y="8229600"/>
            <wp:positionH relativeFrom="page">
              <wp:posOffset>5751830</wp:posOffset>
            </wp:positionH>
            <wp:positionV relativeFrom="page">
              <wp:posOffset>2614930</wp:posOffset>
            </wp:positionV>
            <wp:extent cx="1651000" cy="1651000"/>
            <wp:effectExtent l="25400" t="0" r="0" b="0"/>
            <wp:wrapTight wrapText="bothSides">
              <wp:wrapPolygon edited="0">
                <wp:start x="-332" y="0"/>
                <wp:lineTo x="-332" y="21268"/>
                <wp:lineTo x="21600" y="21268"/>
                <wp:lineTo x="21600" y="0"/>
                <wp:lineTo x="-332" y="0"/>
              </wp:wrapPolygon>
            </wp:wrapTight>
            <wp:docPr id="338" name="Placeholder" descr=":advantage brochure images:MAN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dvantage brochure images:MAN079.jpg"/>
                    <pic:cNvPicPr>
                      <a:picLocks noChangeAspect="1" noChangeArrowheads="1"/>
                    </pic:cNvPicPr>
                  </pic:nvPicPr>
                  <pic:blipFill>
                    <a:blip r:embed="rId23"/>
                    <a:srcRect l="32870" t="38641" r="6482"/>
                    <a:stretch>
                      <a:fillRect/>
                    </a:stretch>
                  </pic:blipFill>
                  <pic:spPr bwMode="auto">
                    <a:xfrm>
                      <a:off x="0" y="0"/>
                      <a:ext cx="1651000" cy="1651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456" behindDoc="0" locked="0" layoutInCell="1" allowOverlap="1" wp14:anchorId="3BACF8F7" wp14:editId="75D7E41C">
                <wp:simplePos x="0" y="0"/>
                <wp:positionH relativeFrom="page">
                  <wp:posOffset>3955415</wp:posOffset>
                </wp:positionH>
                <wp:positionV relativeFrom="page">
                  <wp:posOffset>822960</wp:posOffset>
                </wp:positionV>
                <wp:extent cx="1654810" cy="1654810"/>
                <wp:effectExtent l="5715" t="0" r="3175" b="0"/>
                <wp:wrapNone/>
                <wp:docPr id="1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11.45pt;margin-top:64.8pt;width:130.3pt;height:130.3pt;z-index:2516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" fillcolor="#636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404" behindDoc="0" locked="0" layoutInCell="1" allowOverlap="1" wp14:anchorId="7656F1D7" wp14:editId="0088C610">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1FCD28" w14:textId="77777777" w:rsidR="00A12375" w:rsidRDefault="00A12375" w:rsidP="008B5EB5">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02" type="#_x0000_t202" style="position:absolute;margin-left:318.5pt;margin-top:36pt;width:265.2pt;height:18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" filled="f" stroked="f">
                <v:stroke o:forcedash="t"/>
                <v:textbox inset="0,0,0,0">
                  <w:txbxContent>
                    <w:p w14:paraId="4E1FCD28" w14:textId="77777777" w:rsidR="00A12375" w:rsidRDefault="00A12375" w:rsidP="008B5EB5">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403" behindDoc="0" locked="0" layoutInCell="1" allowOverlap="1" wp14:anchorId="1A22F828" wp14:editId="4A96CDAE">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27F6DBD" w14:textId="77777777" w:rsidR="00A12375" w:rsidRDefault="00A12375" w:rsidP="008B5EB5">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03" type="#_x0000_t202" style="position:absolute;margin-left:28.8pt;margin-top:36pt;width:265.2pt;height:18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" filled="f" stroked="f">
                <v:stroke o:forcedash="t"/>
                <v:textbox inset="0,0,0,0">
                  <w:txbxContent>
                    <w:p w14:paraId="027F6DBD" w14:textId="77777777" w:rsidR="00A12375" w:rsidRDefault="00A12375" w:rsidP="008B5EB5">
                      <w:pPr>
                        <w:pStyle w:val="Header"/>
                      </w:pPr>
                      <w:r>
                        <w:t>Lorem Ipsum</w:t>
                      </w:r>
                    </w:p>
                  </w:txbxContent>
                </v:textbox>
                <w10:wrap type="tight" anchorx="page" anchory="page"/>
              </v:shape>
            </w:pict>
          </mc:Fallback>
        </mc:AlternateContent>
      </w:r>
      <w:bookmarkStart w:id="1" w:name="_LastPageContents"/>
      <w:r w:rsidR="00FC4F19">
        <w:t xml:space="preserve"> </w:t>
      </w:r>
      <w:bookmarkEnd w:id="1"/>
    </w:p>
    <w:sectPr w:rsidR="008B5EB5" w:rsidSect="008B5EB5">
      <w:headerReference w:type="first" r:id="rId24"/>
      <w:footerReference w:type="first" r:id="rId25"/>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BB22D" w14:textId="77777777" w:rsidR="00661468" w:rsidRDefault="00661468">
      <w:pPr>
        <w:spacing w:after="0"/>
      </w:pPr>
      <w:r>
        <w:separator/>
      </w:r>
    </w:p>
  </w:endnote>
  <w:endnote w:type="continuationSeparator" w:id="0">
    <w:p w14:paraId="34A4B070" w14:textId="77777777" w:rsidR="00661468" w:rsidRDefault="006614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4F111" w14:textId="77777777" w:rsidR="00A12375" w:rsidRDefault="00A12375">
    <w:pPr>
      <w:pStyle w:val="Footer"/>
    </w:pPr>
    <w:r>
      <w:rPr>
        <w:noProof/>
      </w:rPr>
      <mc:AlternateContent>
        <mc:Choice Requires="wps">
          <w:drawing>
            <wp:anchor distT="0" distB="0" distL="114300" distR="114300" simplePos="0" relativeHeight="251658240" behindDoc="0" locked="0" layoutInCell="1" allowOverlap="1" wp14:anchorId="57D261F2" wp14:editId="3D045E0D">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E00E" w14:textId="77777777" w:rsidR="00A12375" w:rsidRPr="00F31951" w:rsidRDefault="00A12375" w:rsidP="008B5EB5">
                          <w:pPr>
                            <w:pStyle w:val="Footer-Right"/>
                          </w:pPr>
                          <w:r>
                            <w:fldChar w:fldCharType="begin"/>
                          </w:r>
                          <w:r>
                            <w:instrText xml:space="preserve"> PAGE  \* MERGEFORMAT </w:instrText>
                          </w:r>
                          <w:r>
                            <w:fldChar w:fldCharType="separate"/>
                          </w:r>
                          <w:r w:rsidR="00661468">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106"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AUKK4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" filled="f" stroked="f">
              <v:textbox inset="0,0,0,0">
                <w:txbxContent>
                  <w:p w14:paraId="76B5E00E" w14:textId="77777777" w:rsidR="00A12375" w:rsidRPr="00F31951" w:rsidRDefault="00A12375" w:rsidP="008B5EB5">
                    <w:pPr>
                      <w:pStyle w:val="Footer-Right"/>
                    </w:pPr>
                    <w:r>
                      <w:fldChar w:fldCharType="begin"/>
                    </w:r>
                    <w:r>
                      <w:instrText xml:space="preserve"> PAGE  \* MERGEFORMAT </w:instrText>
                    </w:r>
                    <w:r>
                      <w:fldChar w:fldCharType="separate"/>
                    </w:r>
                    <w:r w:rsidR="00661468">
                      <w:rPr>
                        <w:noProof/>
                      </w:rPr>
                      <w:t>5</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6B98EA18" wp14:editId="64597E99">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78288B2" w14:textId="77777777" w:rsidR="00A12375" w:rsidRDefault="00A12375" w:rsidP="008B5EB5">
                          <w:pPr>
                            <w:pStyle w:val="Footer"/>
                          </w:pPr>
                          <w:r>
                            <w:t>Dolor Sit Amet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7"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" filled="f" stroked="f">
              <v:stroke o:forcedash="t"/>
              <v:textbox inset="0,0,0,0">
                <w:txbxContent>
                  <w:p w14:paraId="478288B2" w14:textId="77777777" w:rsidR="00A12375" w:rsidRDefault="00A12375" w:rsidP="008B5EB5">
                    <w:pPr>
                      <w:pStyle w:val="Footer"/>
                    </w:pPr>
                    <w:r>
                      <w:t>Dolor Sit Amet</w:t>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00275" w14:textId="77777777" w:rsidR="00A12375" w:rsidRDefault="00A12375">
    <w:pPr>
      <w:pStyle w:val="Footer"/>
    </w:pPr>
    <w:r>
      <w:rPr>
        <w:noProof/>
      </w:rPr>
      <mc:AlternateContent>
        <mc:Choice Requires="wps">
          <w:drawing>
            <wp:anchor distT="0" distB="0" distL="114300" distR="114300" simplePos="0" relativeHeight="251658243" behindDoc="0" locked="0" layoutInCell="1" allowOverlap="1" wp14:anchorId="1D119F75" wp14:editId="481F0C18">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F7783" w14:textId="77777777" w:rsidR="00A12375" w:rsidRDefault="00A1237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0F9BB" w14:textId="77777777" w:rsidR="00661468" w:rsidRDefault="00661468">
      <w:pPr>
        <w:spacing w:after="0"/>
      </w:pPr>
      <w:r>
        <w:separator/>
      </w:r>
    </w:p>
  </w:footnote>
  <w:footnote w:type="continuationSeparator" w:id="0">
    <w:p w14:paraId="22D86B3F" w14:textId="77777777" w:rsidR="00661468" w:rsidRDefault="0066146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6CB40" w14:textId="77777777" w:rsidR="00A12375" w:rsidRDefault="00A12375">
    <w:pPr>
      <w:pStyle w:val="Header"/>
    </w:pPr>
    <w:r>
      <w:rPr>
        <w:noProof/>
      </w:rPr>
      <mc:AlternateContent>
        <mc:Choice Requires="wps">
          <w:drawing>
            <wp:anchor distT="0" distB="0" distL="114300" distR="114300" simplePos="0" relativeHeight="251658250" behindDoc="0" locked="0" layoutInCell="1" allowOverlap="1" wp14:anchorId="54F1AB6F" wp14:editId="564A91B9">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9F19477" w14:textId="77777777" w:rsidR="00A12375" w:rsidRDefault="00A12375" w:rsidP="008B5EB5">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104"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" filled="f" stroked="f">
              <v:stroke o:forcedash="t"/>
              <v:textbox inset="0,0,0,0">
                <w:txbxContent>
                  <w:p w14:paraId="59F19477" w14:textId="77777777" w:rsidR="00A12375" w:rsidRDefault="00A12375" w:rsidP="008B5EB5">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05C53C3B" wp14:editId="7AA444A0">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A2E538B" w14:textId="77777777" w:rsidR="00A12375" w:rsidRDefault="00A12375" w:rsidP="008B5EB5">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5" type="#_x0000_t202" style="position:absolute;margin-left:28.8pt;margin-top:36pt;width:265.2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tY/UCAABV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" filled="f" stroked="f">
              <v:stroke o:forcedash="t"/>
              <v:textbox inset="0,0,0,0">
                <w:txbxContent>
                  <w:p w14:paraId="6A2E538B" w14:textId="77777777" w:rsidR="00A12375" w:rsidRDefault="00A12375" w:rsidP="008B5EB5">
                    <w:pPr>
                      <w:pStyle w:val="Header"/>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AE999E0" wp14:editId="3EC0E1A5">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089D446C" wp14:editId="14568FAB">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14459" w14:textId="77777777" w:rsidR="00A12375" w:rsidRDefault="00A12375">
    <w:pPr>
      <w:pStyle w:val="Header"/>
    </w:pPr>
    <w:r>
      <w:rPr>
        <w:noProof/>
      </w:rPr>
      <mc:AlternateContent>
        <mc:Choice Requires="wps">
          <w:drawing>
            <wp:anchor distT="0" distB="0" distL="114300" distR="114300" simplePos="0" relativeHeight="251658242" behindDoc="0" locked="0" layoutInCell="1" allowOverlap="1" wp14:anchorId="585A925D" wp14:editId="25ADF15F">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46497" w14:textId="77777777" w:rsidR="00A12375" w:rsidRDefault="00A12375">
    <w:pPr>
      <w:pStyle w:val="Header"/>
    </w:pPr>
    <w:r>
      <w:rPr>
        <w:noProof/>
      </w:rPr>
      <mc:AlternateContent>
        <mc:Choice Requires="wps">
          <w:drawing>
            <wp:anchor distT="0" distB="0" distL="114300" distR="114300" simplePos="0" relativeHeight="251658246" behindDoc="0" locked="0" layoutInCell="1" allowOverlap="1" wp14:anchorId="6A1FBE39" wp14:editId="5ED171D0">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kZboCAADK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u8+RlugIAAMo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240821FD" wp14:editId="670CB030">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34C7C"/>
    <w:rsid w:val="00034C7C"/>
    <w:rsid w:val="00044E42"/>
    <w:rsid w:val="00046C02"/>
    <w:rsid w:val="001A552F"/>
    <w:rsid w:val="00213F52"/>
    <w:rsid w:val="0055521A"/>
    <w:rsid w:val="006377F6"/>
    <w:rsid w:val="00661468"/>
    <w:rsid w:val="006965DC"/>
    <w:rsid w:val="00727248"/>
    <w:rsid w:val="00761BC6"/>
    <w:rsid w:val="007F2140"/>
    <w:rsid w:val="008072F0"/>
    <w:rsid w:val="008B5EB5"/>
    <w:rsid w:val="009365FF"/>
    <w:rsid w:val="009E55F4"/>
    <w:rsid w:val="00A12375"/>
    <w:rsid w:val="00AA0B49"/>
    <w:rsid w:val="00D960ED"/>
    <w:rsid w:val="00DC5679"/>
    <w:rsid w:val="00E4145E"/>
    <w:rsid w:val="00F544ED"/>
    <w:rsid w:val="00FC4F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47E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character" w:styleId="Hyperlink">
    <w:name w:val="Hyperlink"/>
    <w:basedOn w:val="DefaultParagraphFont"/>
    <w:rsid w:val="00044E42"/>
    <w:rPr>
      <w:color w:val="BC5FBC" w:themeColor="hyperlink"/>
      <w:u w:val="single"/>
    </w:rPr>
  </w:style>
  <w:style w:type="character" w:styleId="FollowedHyperlink">
    <w:name w:val="FollowedHyperlink"/>
    <w:basedOn w:val="DefaultParagraphFont"/>
    <w:rsid w:val="006377F6"/>
    <w:rPr>
      <w:color w:val="9775A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character" w:styleId="Hyperlink">
    <w:name w:val="Hyperlink"/>
    <w:basedOn w:val="DefaultParagraphFont"/>
    <w:rsid w:val="00044E42"/>
    <w:rPr>
      <w:color w:val="BC5FBC" w:themeColor="hyperlink"/>
      <w:u w:val="single"/>
    </w:rPr>
  </w:style>
  <w:style w:type="character" w:styleId="FollowedHyperlink">
    <w:name w:val="FollowedHyperlink"/>
    <w:basedOn w:val="DefaultParagraphFont"/>
    <w:rsid w:val="006377F6"/>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hyperlink" Target="mailto:sguller@premiercharterschool.org" TargetMode="External"/><Relationship Id="rId17" Type="http://schemas.openxmlformats.org/officeDocument/2006/relationships/hyperlink" Target="mailto:sguller@premiercharterschool.org" TargetMode="External"/><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dvantage%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D908F-6558-2A4F-939F-AEDCC0BB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Newsletter.dotx</Template>
  <TotalTime>2</TotalTime>
  <Pages>6</Pages>
  <Words>12</Words>
  <Characters>73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Guller</dc:creator>
  <cp:keywords/>
  <dc:description/>
  <cp:lastModifiedBy>Sara Guller</cp:lastModifiedBy>
  <cp:revision>2</cp:revision>
  <cp:lastPrinted>2007-11-07T16:58:00Z</cp:lastPrinted>
  <dcterms:created xsi:type="dcterms:W3CDTF">2016-02-16T19:05:00Z</dcterms:created>
  <dcterms:modified xsi:type="dcterms:W3CDTF">2016-02-16T19:05:00Z</dcterms:modified>
  <cp:category/>
</cp:coreProperties>
</file>