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F8" w:rsidRDefault="00E9541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5581650</wp:posOffset>
                </wp:positionV>
                <wp:extent cx="5781675" cy="29241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5"/>
                              <w:gridCol w:w="2565"/>
                              <w:gridCol w:w="2565"/>
                            </w:tblGrid>
                            <w:tr w:rsidR="00621FC6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Pr="00621FC6" w:rsidRDefault="00621FC6" w:rsidP="00621F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21FC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Shirt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Pr="00621FC6" w:rsidRDefault="00621FC6" w:rsidP="00621F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21FC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Pr="00621FC6" w:rsidRDefault="00621FC6" w:rsidP="00621F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21FC6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21FC6" w:rsidTr="00621FC6">
                              <w:trPr>
                                <w:trHeight w:val="366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621FC6">
                                  <w:r>
                                    <w:t>Youth small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621FC6" w:rsidP="00621FC6"/>
                              </w:tc>
                            </w:tr>
                            <w:tr w:rsidR="00621FC6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621FC6">
                                  <w:r>
                                    <w:t>Youth medium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621FC6" w:rsidP="00621FC6"/>
                              </w:tc>
                            </w:tr>
                            <w:tr w:rsidR="00621FC6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621FC6">
                                  <w:r>
                                    <w:t>Youth large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621FC6" w:rsidP="00621FC6"/>
                              </w:tc>
                            </w:tr>
                            <w:tr w:rsidR="001B26FB" w:rsidRPr="001B26FB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621FC6">
                                  <w:r>
                                    <w:t>Adult small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621FC6" w:rsidP="00621FC6"/>
                              </w:tc>
                            </w:tr>
                            <w:tr w:rsidR="00621FC6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621FC6">
                                  <w:r>
                                    <w:t>Adult medium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621FC6" w:rsidRDefault="00621FC6" w:rsidP="00621FC6"/>
                              </w:tc>
                            </w:tr>
                            <w:tr w:rsidR="001B26FB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>
                                  <w:r>
                                    <w:t>Adult large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/>
                              </w:tc>
                            </w:tr>
                            <w:tr w:rsidR="001B26FB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>
                                  <w:r>
                                    <w:t>Adult XL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/>
                              </w:tc>
                            </w:tr>
                            <w:tr w:rsidR="001B26FB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>
                                  <w:r>
                                    <w:t>Adult XXL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/>
                              </w:tc>
                            </w:tr>
                            <w:tr w:rsidR="001B26FB" w:rsidTr="00621FC6">
                              <w:trPr>
                                <w:trHeight w:val="388"/>
                              </w:trPr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>
                                  <w:r>
                                    <w:t>Adult XXXL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1B26FB">
                                  <w:pPr>
                                    <w:jc w:val="right"/>
                                  </w:pPr>
                                  <w:r>
                                    <w:t>X $15</w:t>
                                  </w:r>
                                </w:p>
                              </w:tc>
                              <w:tc>
                                <w:tcPr>
                                  <w:tcW w:w="2565" w:type="dxa"/>
                                </w:tcPr>
                                <w:p w:rsidR="001B26FB" w:rsidRDefault="001B26FB" w:rsidP="00621FC6"/>
                              </w:tc>
                            </w:tr>
                            <w:tr w:rsidR="001B26FB" w:rsidTr="000B4D60">
                              <w:trPr>
                                <w:trHeight w:val="388"/>
                              </w:trPr>
                              <w:tc>
                                <w:tcPr>
                                  <w:tcW w:w="7695" w:type="dxa"/>
                                  <w:gridSpan w:val="3"/>
                                </w:tcPr>
                                <w:p w:rsidR="001B26FB" w:rsidRPr="001B26FB" w:rsidRDefault="001B26FB" w:rsidP="001B26F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</w:t>
                                  </w:r>
                                  <w:r w:rsidRPr="001B26F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Grand Total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$</w:t>
                                  </w:r>
                                </w:p>
                              </w:tc>
                            </w:tr>
                          </w:tbl>
                          <w:p w:rsidR="00621FC6" w:rsidRDefault="00621FC6"/>
                          <w:p w:rsidR="001B26FB" w:rsidRDefault="001B2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439.5pt;width:455.25pt;height:23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561" w:type="dxa"/>
                        <w:tblLook w:val="04A0" w:firstRow="1" w:lastRow="0" w:firstColumn="1" w:lastColumn="0" w:noHBand="0" w:noVBand="1"/>
                      </w:tblPr>
                      <w:tblGrid>
                        <w:gridCol w:w="2565"/>
                        <w:gridCol w:w="2565"/>
                        <w:gridCol w:w="2565"/>
                      </w:tblGrid>
                      <w:tr w:rsidR="00621FC6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621FC6" w:rsidRPr="00621FC6" w:rsidRDefault="00621FC6" w:rsidP="00621F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F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Shirt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Pr="00621FC6" w:rsidRDefault="00621FC6" w:rsidP="00621F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F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Pr="00621FC6" w:rsidRDefault="00621FC6" w:rsidP="00621F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F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</w:tr>
                      <w:tr w:rsidR="00621FC6" w:rsidTr="00621FC6">
                        <w:trPr>
                          <w:trHeight w:val="366"/>
                        </w:trPr>
                        <w:tc>
                          <w:tcPr>
                            <w:tcW w:w="2565" w:type="dxa"/>
                          </w:tcPr>
                          <w:p w:rsidR="00621FC6" w:rsidRDefault="001B26FB" w:rsidP="00621FC6">
                            <w:r>
                              <w:t>Youth small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621FC6" w:rsidP="00621FC6"/>
                        </w:tc>
                      </w:tr>
                      <w:tr w:rsidR="00621FC6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621FC6" w:rsidRDefault="001B26FB" w:rsidP="00621FC6">
                            <w:r>
                              <w:t>Youth medium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621FC6" w:rsidP="00621FC6"/>
                        </w:tc>
                      </w:tr>
                      <w:tr w:rsidR="00621FC6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621FC6" w:rsidRDefault="001B26FB" w:rsidP="00621FC6">
                            <w:r>
                              <w:t>Youth large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621FC6" w:rsidP="00621FC6"/>
                        </w:tc>
                      </w:tr>
                      <w:tr w:rsidR="001B26FB" w:rsidRPr="001B26FB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621FC6" w:rsidRDefault="001B26FB" w:rsidP="00621FC6">
                            <w:r>
                              <w:t>Adult small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621FC6" w:rsidP="00621FC6"/>
                        </w:tc>
                      </w:tr>
                      <w:tr w:rsidR="00621FC6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621FC6" w:rsidRDefault="001B26FB" w:rsidP="00621FC6">
                            <w:r>
                              <w:t>Adult medium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621FC6" w:rsidRDefault="00621FC6" w:rsidP="00621FC6"/>
                        </w:tc>
                      </w:tr>
                      <w:tr w:rsidR="001B26FB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1B26FB" w:rsidRDefault="001B26FB" w:rsidP="00621FC6">
                            <w:r>
                              <w:t>Adult large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621FC6"/>
                        </w:tc>
                      </w:tr>
                      <w:tr w:rsidR="001B26FB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1B26FB" w:rsidRDefault="001B26FB" w:rsidP="00621FC6">
                            <w:r>
                              <w:t>Adult XL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621FC6"/>
                        </w:tc>
                      </w:tr>
                      <w:tr w:rsidR="001B26FB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1B26FB" w:rsidRDefault="001B26FB" w:rsidP="00621FC6">
                            <w:r>
                              <w:t>Adult XXL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621FC6"/>
                        </w:tc>
                      </w:tr>
                      <w:tr w:rsidR="001B26FB" w:rsidTr="00621FC6">
                        <w:trPr>
                          <w:trHeight w:val="388"/>
                        </w:trPr>
                        <w:tc>
                          <w:tcPr>
                            <w:tcW w:w="2565" w:type="dxa"/>
                          </w:tcPr>
                          <w:p w:rsidR="001B26FB" w:rsidRDefault="001B26FB" w:rsidP="00621FC6">
                            <w:r>
                              <w:t>Adult XXXL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1B26FB">
                            <w:pPr>
                              <w:jc w:val="right"/>
                            </w:pPr>
                            <w:r>
                              <w:t>X $15</w:t>
                            </w:r>
                          </w:p>
                        </w:tc>
                        <w:tc>
                          <w:tcPr>
                            <w:tcW w:w="2565" w:type="dxa"/>
                          </w:tcPr>
                          <w:p w:rsidR="001B26FB" w:rsidRDefault="001B26FB" w:rsidP="00621FC6"/>
                        </w:tc>
                      </w:tr>
                      <w:tr w:rsidR="001B26FB" w:rsidTr="000B4D60">
                        <w:trPr>
                          <w:trHeight w:val="388"/>
                        </w:trPr>
                        <w:tc>
                          <w:tcPr>
                            <w:tcW w:w="7695" w:type="dxa"/>
                            <w:gridSpan w:val="3"/>
                          </w:tcPr>
                          <w:p w:rsidR="001B26FB" w:rsidRPr="001B26FB" w:rsidRDefault="001B26FB" w:rsidP="001B26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1B26FB">
                              <w:rPr>
                                <w:b/>
                                <w:sz w:val="28"/>
                                <w:szCs w:val="28"/>
                              </w:rPr>
                              <w:t>Grand Total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$</w:t>
                            </w:r>
                          </w:p>
                        </w:tc>
                      </w:tr>
                    </w:tbl>
                    <w:p w:rsidR="00621FC6" w:rsidRDefault="00621FC6"/>
                    <w:p w:rsidR="001B26FB" w:rsidRDefault="001B26F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-762000</wp:posOffset>
                </wp:positionV>
                <wp:extent cx="6353175" cy="9677400"/>
                <wp:effectExtent l="0" t="0" r="2857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9677400"/>
                        </a:xfrm>
                        <a:prstGeom prst="roundRect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4679E" id="Rounded Rectangle 1" o:spid="_x0000_s1026" style="position:absolute;margin-left:-11.25pt;margin-top:-60pt;width:500.25pt;height:7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" fillcolor="white [3201]" strokecolor="black [3213]" strokeweight="2pt">
                <v:stroke joinstyle="miter"/>
              </v:roundrect>
            </w:pict>
          </mc:Fallback>
        </mc:AlternateContent>
      </w:r>
      <w:r w:rsidR="006058B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1104900</wp:posOffset>
                </wp:positionV>
                <wp:extent cx="5695950" cy="47148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434" w:rsidRPr="00764434" w:rsidRDefault="0076443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764434">
                              <w:rPr>
                                <w:sz w:val="28"/>
                                <w:szCs w:val="24"/>
                              </w:rPr>
                              <w:t>Student Name:  _______________________________________________</w:t>
                            </w:r>
                          </w:p>
                          <w:p w:rsidR="00764434" w:rsidRPr="00764434" w:rsidRDefault="0076443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764434">
                              <w:rPr>
                                <w:sz w:val="28"/>
                                <w:szCs w:val="24"/>
                              </w:rPr>
                              <w:t>1</w:t>
                            </w:r>
                            <w:r w:rsidRPr="00764434">
                              <w:rPr>
                                <w:sz w:val="28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764434">
                              <w:rPr>
                                <w:sz w:val="28"/>
                                <w:szCs w:val="24"/>
                              </w:rPr>
                              <w:t xml:space="preserve"> Block/ Homeroom Teacher:  __________________________________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_</w:t>
                            </w:r>
                          </w:p>
                          <w:p w:rsidR="00764434" w:rsidRPr="00764434" w:rsidRDefault="0076443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764434">
                              <w:rPr>
                                <w:sz w:val="28"/>
                                <w:szCs w:val="24"/>
                              </w:rPr>
                              <w:t>Phone:  ______________________________________________________</w:t>
                            </w:r>
                          </w:p>
                          <w:p w:rsidR="00764434" w:rsidRPr="00764434" w:rsidRDefault="00764434" w:rsidP="00764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4434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ab/>
                              <w:t>Kossuth Elementary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 xml:space="preserve">Kossuth Middle 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  <w:r w:rsidRPr="00764434">
                              <w:rPr>
                                <w:sz w:val="24"/>
                                <w:szCs w:val="24"/>
                              </w:rPr>
                              <w:tab/>
                              <w:t>Kossuth High</w:t>
                            </w:r>
                          </w:p>
                          <w:p w:rsidR="00764434" w:rsidRPr="006058B8" w:rsidRDefault="001B26FB" w:rsidP="00764434">
                            <w:r w:rsidRPr="006058B8">
                              <w:t xml:space="preserve">You may contact Mrs. Brandie </w:t>
                            </w:r>
                            <w:proofErr w:type="spellStart"/>
                            <w:r w:rsidRPr="006058B8">
                              <w:t>Lowrey</w:t>
                            </w:r>
                            <w:proofErr w:type="spellEnd"/>
                            <w:r w:rsidRPr="006058B8">
                              <w:t xml:space="preserve"> at the KHS Library at 286-2698 with any questions.  </w:t>
                            </w:r>
                            <w:r w:rsidR="00764434" w:rsidRPr="006058B8">
                              <w:t xml:space="preserve">You may visit the Kossuth High School </w:t>
                            </w:r>
                            <w:r w:rsidRPr="006058B8">
                              <w:t xml:space="preserve">or Kossuth Middle School </w:t>
                            </w:r>
                            <w:r w:rsidR="00764434" w:rsidRPr="006058B8">
                              <w:t>website</w:t>
                            </w:r>
                            <w:r w:rsidRPr="006058B8">
                              <w:t>s</w:t>
                            </w:r>
                            <w:r w:rsidR="00764434" w:rsidRPr="006058B8">
                              <w:t xml:space="preserve"> for a color view of the design.  Shirts will be short sleeve white, and the design will be shades of purple and gray.  </w:t>
                            </w:r>
                          </w:p>
                          <w:p w:rsidR="00167AEE" w:rsidRDefault="00167AEE" w:rsidP="00764434">
                            <w:pPr>
                              <w:rPr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167AEE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5468750" wp14:editId="7DC1B1DE">
                                  <wp:extent cx="1438275" cy="1609531"/>
                                  <wp:effectExtent l="0" t="0" r="0" b="0"/>
                                  <wp:docPr id="5" name="Picture 5" descr="C:\Users\blowrey\Downloads\KOSSUTH KAYLA LEE FUNDRAISER (1).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lowrey\Downloads\KOSSUTH KAYLA LEE FUNDRAISER (1).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4169" r="652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509" cy="1617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       </w:t>
                            </w:r>
                            <w:r w:rsidR="00FE706B" w:rsidRPr="00FE706B">
                              <w:rPr>
                                <w:noProof/>
                                <w:sz w:val="28"/>
                                <w:szCs w:val="24"/>
                              </w:rPr>
                              <w:drawing>
                                <wp:inline distT="0" distB="0" distL="0" distR="0" wp14:anchorId="705A4C24" wp14:editId="5327FFC8">
                                  <wp:extent cx="1717296" cy="1762125"/>
                                  <wp:effectExtent l="0" t="0" r="0" b="0"/>
                                  <wp:docPr id="8" name="Picture 8" descr="C:\Users\blowrey\Downloads\KOSSUTH KAYLA LEE FUNDRAISER (1).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lowrey\Downloads\KOSSUTH KAYLA LEE FUNDRAISER (1).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1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813" cy="176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 xml:space="preserve">     </w:t>
                            </w:r>
                          </w:p>
                          <w:p w:rsidR="00167AEE" w:rsidRPr="00764434" w:rsidRDefault="00167AEE" w:rsidP="00764434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                   Front Pocket Design                     Back Design</w:t>
                            </w:r>
                          </w:p>
                          <w:p w:rsidR="00764434" w:rsidRPr="006058B8" w:rsidRDefault="00764434" w:rsidP="0076443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58B8">
                              <w:rPr>
                                <w:b/>
                                <w:sz w:val="28"/>
                                <w:szCs w:val="28"/>
                              </w:rPr>
                              <w:t>All orders are due by Friday, March 3.  Delivery will be</w:t>
                            </w:r>
                            <w:r w:rsidR="006058B8" w:rsidRPr="006058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March 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pt;margin-top:87pt;width:448.5pt;height:37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" stroked="f">
                <v:textbox>
                  <w:txbxContent>
                    <w:p w:rsidR="00764434" w:rsidRPr="00764434" w:rsidRDefault="00764434">
                      <w:pPr>
                        <w:rPr>
                          <w:sz w:val="28"/>
                          <w:szCs w:val="24"/>
                        </w:rPr>
                      </w:pPr>
                      <w:r w:rsidRPr="00764434">
                        <w:rPr>
                          <w:sz w:val="28"/>
                          <w:szCs w:val="24"/>
                        </w:rPr>
                        <w:t>Student Name:  _______________________________________________</w:t>
                      </w:r>
                    </w:p>
                    <w:p w:rsidR="00764434" w:rsidRPr="00764434" w:rsidRDefault="00764434">
                      <w:pPr>
                        <w:rPr>
                          <w:sz w:val="28"/>
                          <w:szCs w:val="24"/>
                        </w:rPr>
                      </w:pPr>
                      <w:r w:rsidRPr="00764434">
                        <w:rPr>
                          <w:sz w:val="28"/>
                          <w:szCs w:val="24"/>
                        </w:rPr>
                        <w:t>1</w:t>
                      </w:r>
                      <w:r w:rsidRPr="00764434">
                        <w:rPr>
                          <w:sz w:val="28"/>
                          <w:szCs w:val="24"/>
                          <w:vertAlign w:val="superscript"/>
                        </w:rPr>
                        <w:t>st</w:t>
                      </w:r>
                      <w:r w:rsidRPr="00764434">
                        <w:rPr>
                          <w:sz w:val="28"/>
                          <w:szCs w:val="24"/>
                        </w:rPr>
                        <w:t xml:space="preserve"> Block/ Homeroom Teacher:  __________________________________</w:t>
                      </w:r>
                      <w:r>
                        <w:rPr>
                          <w:sz w:val="28"/>
                          <w:szCs w:val="24"/>
                        </w:rPr>
                        <w:t>_</w:t>
                      </w:r>
                    </w:p>
                    <w:p w:rsidR="00764434" w:rsidRPr="00764434" w:rsidRDefault="00764434">
                      <w:pPr>
                        <w:rPr>
                          <w:sz w:val="28"/>
                          <w:szCs w:val="24"/>
                        </w:rPr>
                      </w:pPr>
                      <w:r w:rsidRPr="00764434">
                        <w:rPr>
                          <w:sz w:val="28"/>
                          <w:szCs w:val="24"/>
                        </w:rPr>
                        <w:t>Phone:  ______________________________________________________</w:t>
                      </w:r>
                    </w:p>
                    <w:p w:rsidR="00764434" w:rsidRPr="00764434" w:rsidRDefault="00764434" w:rsidP="00764434">
                      <w:pPr>
                        <w:rPr>
                          <w:sz w:val="24"/>
                          <w:szCs w:val="24"/>
                        </w:rPr>
                      </w:pPr>
                      <w:r w:rsidRPr="00764434">
                        <w:rPr>
                          <w:sz w:val="24"/>
                          <w:szCs w:val="24"/>
                        </w:rPr>
                        <w:t>_____</w:t>
                      </w:r>
                      <w:r w:rsidRPr="00764434">
                        <w:rPr>
                          <w:sz w:val="24"/>
                          <w:szCs w:val="24"/>
                        </w:rPr>
                        <w:tab/>
                        <w:t>Kossuth Elementary</w:t>
                      </w:r>
                      <w:r w:rsidRPr="0076443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764434">
                        <w:rPr>
                          <w:sz w:val="24"/>
                          <w:szCs w:val="24"/>
                        </w:rPr>
                        <w:t>_____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764434">
                        <w:rPr>
                          <w:sz w:val="24"/>
                          <w:szCs w:val="24"/>
                        </w:rPr>
                        <w:t xml:space="preserve">Kossuth Middle </w:t>
                      </w:r>
                      <w:r w:rsidRPr="0076443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64434">
                        <w:rPr>
                          <w:sz w:val="24"/>
                          <w:szCs w:val="24"/>
                        </w:rPr>
                        <w:t>_____</w:t>
                      </w:r>
                      <w:r w:rsidRPr="00764434">
                        <w:rPr>
                          <w:sz w:val="24"/>
                          <w:szCs w:val="24"/>
                        </w:rPr>
                        <w:tab/>
                        <w:t>Kossuth High</w:t>
                      </w:r>
                    </w:p>
                    <w:p w:rsidR="00764434" w:rsidRPr="006058B8" w:rsidRDefault="001B26FB" w:rsidP="00764434">
                      <w:r w:rsidRPr="006058B8">
                        <w:t xml:space="preserve">You may contact Mrs. Brandie </w:t>
                      </w:r>
                      <w:proofErr w:type="spellStart"/>
                      <w:r w:rsidRPr="006058B8">
                        <w:t>Lowrey</w:t>
                      </w:r>
                      <w:proofErr w:type="spellEnd"/>
                      <w:r w:rsidRPr="006058B8">
                        <w:t xml:space="preserve"> at the KHS Library at 286-2698 with any questions.  </w:t>
                      </w:r>
                      <w:r w:rsidR="00764434" w:rsidRPr="006058B8">
                        <w:t xml:space="preserve">You may visit the Kossuth High School </w:t>
                      </w:r>
                      <w:r w:rsidRPr="006058B8">
                        <w:t xml:space="preserve">or Kossuth Middle School </w:t>
                      </w:r>
                      <w:r w:rsidR="00764434" w:rsidRPr="006058B8">
                        <w:t>website</w:t>
                      </w:r>
                      <w:r w:rsidRPr="006058B8">
                        <w:t>s</w:t>
                      </w:r>
                      <w:r w:rsidR="00764434" w:rsidRPr="006058B8">
                        <w:t xml:space="preserve"> for a color view of the design.  Shirts will be short sleeve white, and the design will be shades of purple and gray.  </w:t>
                      </w:r>
                    </w:p>
                    <w:p w:rsidR="00167AEE" w:rsidRDefault="00167AEE" w:rsidP="00764434">
                      <w:pPr>
                        <w:rPr>
                          <w:noProof/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      </w:t>
                      </w: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t xml:space="preserve">               </w:t>
                      </w:r>
                      <w:r w:rsidRPr="00167AEE"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5468750" wp14:editId="7DC1B1DE">
                            <wp:extent cx="1438275" cy="1609531"/>
                            <wp:effectExtent l="0" t="0" r="0" b="0"/>
                            <wp:docPr id="5" name="Picture 5" descr="C:\Users\blowrey\Downloads\KOSSUTH KAYLA LEE FUNDRAISER (1).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lowrey\Downloads\KOSSUTH KAYLA LEE FUNDRAISER (1).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4169" r="652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5509" cy="1617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4"/>
                        </w:rPr>
                        <w:t xml:space="preserve">        </w:t>
                      </w:r>
                      <w:r w:rsidR="00FE706B" w:rsidRPr="00FE706B">
                        <w:rPr>
                          <w:noProof/>
                          <w:sz w:val="28"/>
                          <w:szCs w:val="24"/>
                        </w:rPr>
                        <w:drawing>
                          <wp:inline distT="0" distB="0" distL="0" distR="0" wp14:anchorId="705A4C24" wp14:editId="5327FFC8">
                            <wp:extent cx="1717296" cy="1762125"/>
                            <wp:effectExtent l="0" t="0" r="0" b="0"/>
                            <wp:docPr id="8" name="Picture 8" descr="C:\Users\blowrey\Downloads\KOSSUTH KAYLA LEE FUNDRAISER (1).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lowrey\Downloads\KOSSUTH KAYLA LEE FUNDRAISER (1).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1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24813" cy="1769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4"/>
                        </w:rPr>
                        <w:t xml:space="preserve">     </w:t>
                      </w:r>
                    </w:p>
                    <w:p w:rsidR="00167AEE" w:rsidRPr="00764434" w:rsidRDefault="00167AEE" w:rsidP="00764434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                   Front Pocket Design                     Back Design</w:t>
                      </w:r>
                    </w:p>
                    <w:p w:rsidR="00764434" w:rsidRPr="006058B8" w:rsidRDefault="00764434" w:rsidP="0076443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058B8">
                        <w:rPr>
                          <w:b/>
                          <w:sz w:val="28"/>
                          <w:szCs w:val="28"/>
                        </w:rPr>
                        <w:t>All orders are due by Friday, March 3.  Delivery will be</w:t>
                      </w:r>
                      <w:r w:rsidR="006058B8" w:rsidRPr="006058B8">
                        <w:rPr>
                          <w:b/>
                          <w:sz w:val="28"/>
                          <w:szCs w:val="28"/>
                        </w:rPr>
                        <w:t xml:space="preserve"> March 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6F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0</wp:posOffset>
                </wp:positionV>
                <wp:extent cx="5886450" cy="1000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302" w:rsidRPr="00764434" w:rsidRDefault="003115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4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Kayla Lee, a junior at Kossuth High School, has been hospitalized for an extended amount of time, has undergone two surgeries within the past </w:t>
                            </w:r>
                            <w:r w:rsidR="001B2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few </w:t>
                            </w:r>
                            <w:r w:rsidRPr="007644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weeks, and has more medical challenges in the months to come.   </w:t>
                            </w:r>
                            <w:r w:rsidR="00970302" w:rsidRPr="007644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KHS National Honor Society and Mrs. </w:t>
                            </w:r>
                            <w:proofErr w:type="spellStart"/>
                            <w:r w:rsidR="00970302" w:rsidRPr="007644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Lowrey’s</w:t>
                            </w:r>
                            <w:proofErr w:type="spellEnd"/>
                            <w:r w:rsidR="00970302" w:rsidRPr="007644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Modern Woodmen Youth Service Club would like to invite you to help us support Kayla and her family with the purchase of a t-shirt.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.25pt;margin-top:0;width:463.5pt;height:7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" stroked="f">
                <v:textbox>
                  <w:txbxContent>
                    <w:p w:rsidR="00970302" w:rsidRPr="00764434" w:rsidRDefault="003115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4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Kayla Lee, a junior at Kossuth High School, has been hospitalized for an extended amount of time, has undergone two surgeries within the past </w:t>
                      </w:r>
                      <w:r w:rsidR="001B2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few </w:t>
                      </w:r>
                      <w:r w:rsidRPr="007644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weeks, and has more medical challenges in the months to come.   </w:t>
                      </w:r>
                      <w:r w:rsidR="00970302" w:rsidRPr="007644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KHS National Honor Society and Mrs. </w:t>
                      </w:r>
                      <w:proofErr w:type="spellStart"/>
                      <w:r w:rsidR="00970302" w:rsidRPr="007644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Lowrey’s</w:t>
                      </w:r>
                      <w:proofErr w:type="spellEnd"/>
                      <w:r w:rsidR="00970302" w:rsidRPr="007644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Modern Woodmen Youth Service Club would like to invite you to help us support Kayla and her family with the purchase of a t-shirt.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6F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2E52C" wp14:editId="7D7E99D4">
                <wp:simplePos x="0" y="0"/>
                <wp:positionH relativeFrom="column">
                  <wp:posOffset>990600</wp:posOffset>
                </wp:positionH>
                <wp:positionV relativeFrom="paragraph">
                  <wp:posOffset>-631190</wp:posOffset>
                </wp:positionV>
                <wp:extent cx="4953000" cy="386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0302" w:rsidRPr="006058B8" w:rsidRDefault="00970302" w:rsidP="00970302">
                            <w:pPr>
                              <w:jc w:val="center"/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8B8">
                              <w:rPr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T-Shirts for Kayla 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2E52C" id="_x0000_s1029" type="#_x0000_t202" style="position:absolute;margin-left:78pt;margin-top:-49.7pt;width:390pt;height:30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" filled="f" stroked="f">
                <v:textbox style="mso-fit-shape-to-text:t">
                  <w:txbxContent>
                    <w:p w:rsidR="00970302" w:rsidRPr="006058B8" w:rsidRDefault="00970302" w:rsidP="00970302">
                      <w:pPr>
                        <w:jc w:val="center"/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8B8">
                        <w:rPr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T-Shirts for Kayla Lee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2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02"/>
    <w:rsid w:val="00167AEE"/>
    <w:rsid w:val="001B26FB"/>
    <w:rsid w:val="00311592"/>
    <w:rsid w:val="00372FA0"/>
    <w:rsid w:val="0042619F"/>
    <w:rsid w:val="006058B8"/>
    <w:rsid w:val="00621FC6"/>
    <w:rsid w:val="006329D8"/>
    <w:rsid w:val="00764434"/>
    <w:rsid w:val="007A6BAD"/>
    <w:rsid w:val="00970302"/>
    <w:rsid w:val="00E9541D"/>
    <w:rsid w:val="00FE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51A57-23E8-4E6F-A01E-B89CA60E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42497F3A</Template>
  <TotalTime>7168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blowrey</dc:creator>
  <cp:keywords/>
  <dc:description/>
  <cp:lastModifiedBy>blowrey</cp:lastModifiedBy>
  <cp:revision>7</cp:revision>
  <cp:lastPrinted>2017-02-23T19:08:00Z</cp:lastPrinted>
  <dcterms:created xsi:type="dcterms:W3CDTF">2017-02-16T16:46:00Z</dcterms:created>
  <dcterms:modified xsi:type="dcterms:W3CDTF">2017-02-23T19:09:00Z</dcterms:modified>
</cp:coreProperties>
</file>